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Style w:val="IntenseEmphasis"/>
          <w:i w:val="0"/>
          <w:iCs w:val="0"/>
          <w:color w:val="auto"/>
        </w:rPr>
        <w:id w:val="1914424780"/>
        <w:docPartObj>
          <w:docPartGallery w:val="Cover Pages"/>
          <w:docPartUnique/>
        </w:docPartObj>
      </w:sdtPr>
      <w:sdtEndPr>
        <w:rPr>
          <w:rStyle w:val="IntenseEmphasis"/>
          <w:iCs/>
          <w:color w:val="0077B8" w:themeColor="accent1"/>
        </w:rPr>
      </w:sdtEndPr>
      <w:sdtContent>
        <w:p w:rsidR="00FD000B" w:rsidRPr="00905525" w:rsidRDefault="007D6968" w:rsidP="003A4011">
          <w:pPr>
            <w:jc w:val="both"/>
            <w:rPr>
              <w:rStyle w:val="IntenseEmphasis"/>
              <w:i w:val="0"/>
              <w:iCs w:val="0"/>
              <w:color w:val="auto"/>
            </w:rPr>
          </w:pPr>
          <w:r>
            <w:rPr>
              <w:noProof/>
              <w:lang w:eastAsia="en-GB"/>
            </w:rPr>
            <w:drawing>
              <wp:inline distT="0" distB="0" distL="0" distR="0" wp14:anchorId="1F94B3B5" wp14:editId="7593705E">
                <wp:extent cx="2455545" cy="927651"/>
                <wp:effectExtent l="0" t="0" r="0" b="0"/>
                <wp:docPr id="1" name="Picture 1" descr="C:\Users\Fiona.Stagg\AppData\Local\Microsoft\Windows\INetCache\Content.Word\Shaw Education Trust - Logo - 140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na.Stagg\AppData\Local\Microsoft\Windows\INetCache\Content.Word\Shaw Education Trust - Logo - 14011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1401" cy="937419"/>
                        </a:xfrm>
                        <a:prstGeom prst="rect">
                          <a:avLst/>
                        </a:prstGeom>
                        <a:noFill/>
                        <a:ln>
                          <a:noFill/>
                        </a:ln>
                      </pic:spPr>
                    </pic:pic>
                  </a:graphicData>
                </a:graphic>
              </wp:inline>
            </w:drawing>
          </w:r>
          <w:r w:rsidR="00527E45" w:rsidRPr="004B3AF3">
            <w:rPr>
              <w:noProof/>
              <w:color w:val="622181" w:themeColor="accent6"/>
              <w:sz w:val="44"/>
              <w:szCs w:val="53"/>
              <w:lang w:eastAsia="en-GB"/>
            </w:rPr>
            <w:drawing>
              <wp:anchor distT="0" distB="0" distL="114300" distR="114300" simplePos="0" relativeHeight="251660800" behindDoc="0" locked="0" layoutInCell="1" allowOverlap="1" wp14:anchorId="60B22439" wp14:editId="2D248C54">
                <wp:simplePos x="0" y="0"/>
                <wp:positionH relativeFrom="page">
                  <wp:align>right</wp:align>
                </wp:positionH>
                <wp:positionV relativeFrom="paragraph">
                  <wp:posOffset>-915035</wp:posOffset>
                </wp:positionV>
                <wp:extent cx="2438405" cy="2438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Right Green Cur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5" cy="2438405"/>
                        </a:xfrm>
                        <a:prstGeom prst="rect">
                          <a:avLst/>
                        </a:prstGeom>
                      </pic:spPr>
                    </pic:pic>
                  </a:graphicData>
                </a:graphic>
              </wp:anchor>
            </w:drawing>
          </w:r>
        </w:p>
        <w:tbl>
          <w:tblPr>
            <w:tblpPr w:leftFromText="180" w:rightFromText="180" w:vertAnchor="text" w:horzAnchor="page" w:tblpX="7225" w:tblpY="79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7"/>
            <w:gridCol w:w="2806"/>
          </w:tblGrid>
          <w:tr w:rsidR="002A0152" w:rsidTr="002A0152">
            <w:trPr>
              <w:trHeight w:val="657"/>
            </w:trPr>
            <w:tc>
              <w:tcPr>
                <w:tcW w:w="1887" w:type="dxa"/>
                <w:tcBorders>
                  <w:left w:val="nil"/>
                  <w:bottom w:val="single" w:sz="12" w:space="0" w:color="000000"/>
                  <w:right w:val="single" w:sz="12" w:space="0" w:color="000000"/>
                </w:tcBorders>
              </w:tcPr>
              <w:p w:rsidR="002A0152" w:rsidRDefault="002A0152" w:rsidP="003A4011">
                <w:pPr>
                  <w:pStyle w:val="TableParagraph"/>
                  <w:spacing w:before="2" w:line="256" w:lineRule="auto"/>
                  <w:ind w:left="0"/>
                  <w:rPr>
                    <w:sz w:val="20"/>
                  </w:rPr>
                </w:pPr>
                <w:r>
                  <w:rPr>
                    <w:sz w:val="20"/>
                  </w:rPr>
                  <w:t xml:space="preserve">Procedure </w:t>
                </w:r>
                <w:r>
                  <w:rPr>
                    <w:w w:val="95"/>
                    <w:sz w:val="20"/>
                  </w:rPr>
                  <w:t>Originator:</w:t>
                </w:r>
              </w:p>
            </w:tc>
            <w:tc>
              <w:tcPr>
                <w:tcW w:w="2806" w:type="dxa"/>
                <w:tcBorders>
                  <w:left w:val="single" w:sz="12" w:space="0" w:color="000000"/>
                  <w:bottom w:val="single" w:sz="12" w:space="0" w:color="000000"/>
                  <w:right w:val="nil"/>
                </w:tcBorders>
              </w:tcPr>
              <w:p w:rsidR="002A0152" w:rsidRDefault="00A53836" w:rsidP="003A4011">
                <w:pPr>
                  <w:pStyle w:val="TableParagraph"/>
                  <w:spacing w:before="124"/>
                  <w:ind w:left="0"/>
                  <w:jc w:val="center"/>
                  <w:rPr>
                    <w:sz w:val="20"/>
                  </w:rPr>
                </w:pPr>
                <w:r>
                  <w:rPr>
                    <w:sz w:val="20"/>
                  </w:rPr>
                  <w:t>Brian Duffy</w:t>
                </w:r>
              </w:p>
            </w:tc>
          </w:tr>
          <w:tr w:rsidR="002A0152" w:rsidTr="002A0152">
            <w:trPr>
              <w:trHeight w:val="409"/>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ind w:left="0"/>
                  <w:rPr>
                    <w:sz w:val="20"/>
                  </w:rPr>
                </w:pPr>
                <w:r>
                  <w:rPr>
                    <w:sz w:val="20"/>
                  </w:rPr>
                  <w:t>Approved By:</w:t>
                </w:r>
              </w:p>
            </w:tc>
            <w:tc>
              <w:tcPr>
                <w:tcW w:w="2806" w:type="dxa"/>
                <w:tcBorders>
                  <w:top w:val="single" w:sz="12" w:space="0" w:color="000000"/>
                  <w:left w:val="single" w:sz="12" w:space="0" w:color="000000"/>
                  <w:bottom w:val="single" w:sz="12" w:space="0" w:color="000000"/>
                  <w:right w:val="nil"/>
                </w:tcBorders>
              </w:tcPr>
              <w:p w:rsidR="002A0152" w:rsidRDefault="002A0152" w:rsidP="0062491E">
                <w:pPr>
                  <w:pStyle w:val="TableParagraph"/>
                  <w:ind w:left="0"/>
                  <w:jc w:val="center"/>
                  <w:rPr>
                    <w:sz w:val="20"/>
                  </w:rPr>
                </w:pPr>
              </w:p>
            </w:tc>
          </w:tr>
          <w:tr w:rsidR="002A0152" w:rsidTr="002A0152">
            <w:trPr>
              <w:trHeight w:val="406"/>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spacing w:before="0" w:line="229" w:lineRule="exact"/>
                  <w:ind w:left="0"/>
                  <w:rPr>
                    <w:sz w:val="20"/>
                  </w:rPr>
                </w:pPr>
                <w:r>
                  <w:rPr>
                    <w:sz w:val="20"/>
                  </w:rPr>
                  <w:t>Date Approved:</w:t>
                </w:r>
              </w:p>
            </w:tc>
            <w:tc>
              <w:tcPr>
                <w:tcW w:w="2806" w:type="dxa"/>
                <w:tcBorders>
                  <w:top w:val="single" w:sz="12" w:space="0" w:color="000000"/>
                  <w:left w:val="single" w:sz="12" w:space="0" w:color="000000"/>
                  <w:bottom w:val="single" w:sz="12" w:space="0" w:color="000000"/>
                  <w:right w:val="nil"/>
                </w:tcBorders>
              </w:tcPr>
              <w:p w:rsidR="002A0152" w:rsidRDefault="005A2C63" w:rsidP="003A4011">
                <w:pPr>
                  <w:pStyle w:val="TableParagraph"/>
                  <w:spacing w:before="0" w:line="229" w:lineRule="exact"/>
                  <w:ind w:left="0"/>
                  <w:jc w:val="center"/>
                  <w:rPr>
                    <w:sz w:val="20"/>
                  </w:rPr>
                </w:pPr>
                <w:r>
                  <w:rPr>
                    <w:sz w:val="20"/>
                  </w:rPr>
                  <w:t>31</w:t>
                </w:r>
                <w:r w:rsidRPr="005A2C63">
                  <w:rPr>
                    <w:sz w:val="20"/>
                    <w:vertAlign w:val="superscript"/>
                  </w:rPr>
                  <w:t>st</w:t>
                </w:r>
                <w:r>
                  <w:rPr>
                    <w:sz w:val="20"/>
                  </w:rPr>
                  <w:t xml:space="preserve"> March 2020</w:t>
                </w:r>
              </w:p>
            </w:tc>
          </w:tr>
          <w:tr w:rsidR="002A0152" w:rsidTr="002A0152">
            <w:trPr>
              <w:trHeight w:val="409"/>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ind w:left="0"/>
                  <w:rPr>
                    <w:sz w:val="20"/>
                  </w:rPr>
                </w:pPr>
                <w:r>
                  <w:rPr>
                    <w:sz w:val="20"/>
                  </w:rPr>
                  <w:t>Review Interval:</w:t>
                </w:r>
              </w:p>
            </w:tc>
            <w:tc>
              <w:tcPr>
                <w:tcW w:w="2806" w:type="dxa"/>
                <w:tcBorders>
                  <w:top w:val="single" w:sz="12" w:space="0" w:color="000000"/>
                  <w:left w:val="single" w:sz="12" w:space="0" w:color="000000"/>
                  <w:bottom w:val="single" w:sz="12" w:space="0" w:color="000000"/>
                  <w:right w:val="nil"/>
                </w:tcBorders>
              </w:tcPr>
              <w:p w:rsidR="002A0152" w:rsidRDefault="002A0152" w:rsidP="003A4011">
                <w:pPr>
                  <w:pStyle w:val="TableParagraph"/>
                  <w:ind w:left="0"/>
                  <w:jc w:val="center"/>
                  <w:rPr>
                    <w:sz w:val="20"/>
                  </w:rPr>
                </w:pPr>
              </w:p>
            </w:tc>
          </w:tr>
          <w:tr w:rsidR="002A0152" w:rsidTr="002A0152">
            <w:trPr>
              <w:trHeight w:val="406"/>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spacing w:before="0" w:line="229" w:lineRule="exact"/>
                  <w:ind w:left="0"/>
                  <w:rPr>
                    <w:sz w:val="20"/>
                  </w:rPr>
                </w:pPr>
                <w:r>
                  <w:rPr>
                    <w:sz w:val="20"/>
                  </w:rPr>
                  <w:t>Last Review Date</w:t>
                </w:r>
              </w:p>
            </w:tc>
            <w:tc>
              <w:tcPr>
                <w:tcW w:w="2806" w:type="dxa"/>
                <w:tcBorders>
                  <w:top w:val="single" w:sz="12" w:space="0" w:color="000000"/>
                  <w:left w:val="single" w:sz="12" w:space="0" w:color="000000"/>
                  <w:bottom w:val="single" w:sz="12" w:space="0" w:color="000000"/>
                  <w:right w:val="nil"/>
                </w:tcBorders>
              </w:tcPr>
              <w:p w:rsidR="002A0152" w:rsidRDefault="002A0152" w:rsidP="003A4011">
                <w:pPr>
                  <w:pStyle w:val="TableParagraph"/>
                  <w:spacing w:before="0" w:line="229" w:lineRule="exact"/>
                  <w:ind w:left="0"/>
                  <w:jc w:val="center"/>
                  <w:rPr>
                    <w:sz w:val="20"/>
                  </w:rPr>
                </w:pPr>
              </w:p>
            </w:tc>
          </w:tr>
          <w:tr w:rsidR="002A0152" w:rsidTr="002A0152">
            <w:trPr>
              <w:trHeight w:val="409"/>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ind w:left="0"/>
                  <w:rPr>
                    <w:sz w:val="20"/>
                  </w:rPr>
                </w:pPr>
                <w:r>
                  <w:rPr>
                    <w:sz w:val="20"/>
                  </w:rPr>
                  <w:t>Next Review Date</w:t>
                </w:r>
              </w:p>
            </w:tc>
            <w:tc>
              <w:tcPr>
                <w:tcW w:w="2806" w:type="dxa"/>
                <w:tcBorders>
                  <w:top w:val="single" w:sz="12" w:space="0" w:color="000000"/>
                  <w:left w:val="single" w:sz="12" w:space="0" w:color="000000"/>
                  <w:bottom w:val="single" w:sz="12" w:space="0" w:color="000000"/>
                  <w:right w:val="nil"/>
                </w:tcBorders>
              </w:tcPr>
              <w:p w:rsidR="002A0152" w:rsidRDefault="002A0152" w:rsidP="003A4011">
                <w:pPr>
                  <w:pStyle w:val="TableParagraph"/>
                  <w:ind w:left="0"/>
                  <w:jc w:val="center"/>
                  <w:rPr>
                    <w:sz w:val="20"/>
                  </w:rPr>
                </w:pPr>
              </w:p>
            </w:tc>
          </w:tr>
          <w:tr w:rsidR="002A0152" w:rsidTr="002A0152">
            <w:trPr>
              <w:trHeight w:val="409"/>
            </w:trPr>
            <w:tc>
              <w:tcPr>
                <w:tcW w:w="1887" w:type="dxa"/>
                <w:tcBorders>
                  <w:top w:val="single" w:sz="12" w:space="0" w:color="000000"/>
                  <w:left w:val="nil"/>
                  <w:bottom w:val="single" w:sz="12" w:space="0" w:color="000000"/>
                  <w:right w:val="single" w:sz="12" w:space="0" w:color="000000"/>
                </w:tcBorders>
              </w:tcPr>
              <w:p w:rsidR="002A0152" w:rsidRDefault="002A0152" w:rsidP="003A4011">
                <w:pPr>
                  <w:pStyle w:val="TableParagraph"/>
                  <w:spacing w:before="0" w:line="229" w:lineRule="exact"/>
                  <w:ind w:left="0"/>
                  <w:rPr>
                    <w:sz w:val="20"/>
                  </w:rPr>
                </w:pPr>
                <w:r>
                  <w:rPr>
                    <w:sz w:val="20"/>
                  </w:rPr>
                  <w:t>Audience:</w:t>
                </w:r>
              </w:p>
            </w:tc>
            <w:tc>
              <w:tcPr>
                <w:tcW w:w="2806" w:type="dxa"/>
                <w:tcBorders>
                  <w:top w:val="single" w:sz="12" w:space="0" w:color="000000"/>
                  <w:left w:val="single" w:sz="12" w:space="0" w:color="000000"/>
                  <w:bottom w:val="single" w:sz="12" w:space="0" w:color="000000"/>
                  <w:right w:val="nil"/>
                </w:tcBorders>
              </w:tcPr>
              <w:p w:rsidR="002A0152" w:rsidRDefault="002A0152" w:rsidP="00C41B27">
                <w:pPr>
                  <w:pStyle w:val="TableParagraph"/>
                  <w:spacing w:before="0" w:line="229" w:lineRule="exact"/>
                  <w:ind w:left="0"/>
                  <w:jc w:val="center"/>
                  <w:rPr>
                    <w:sz w:val="20"/>
                  </w:rPr>
                </w:pPr>
              </w:p>
            </w:tc>
          </w:tr>
        </w:tbl>
        <w:p w:rsidR="002A0152" w:rsidRDefault="00BB721B" w:rsidP="003A4011">
          <w:pPr>
            <w:jc w:val="both"/>
            <w:rPr>
              <w:rStyle w:val="IntenseEmphasis"/>
              <w:i w:val="0"/>
            </w:rPr>
          </w:pPr>
          <w:r>
            <w:rPr>
              <w:noProof/>
              <w:lang w:eastAsia="en-GB"/>
            </w:rPr>
            <mc:AlternateContent>
              <mc:Choice Requires="wps">
                <w:drawing>
                  <wp:anchor distT="0" distB="0" distL="114300" distR="114300" simplePos="0" relativeHeight="251653632" behindDoc="0" locked="0" layoutInCell="1" allowOverlap="1" wp14:anchorId="7DF0E740" wp14:editId="1DE4768B">
                    <wp:simplePos x="0" y="0"/>
                    <wp:positionH relativeFrom="margin">
                      <wp:posOffset>-86637</wp:posOffset>
                    </wp:positionH>
                    <wp:positionV relativeFrom="paragraph">
                      <wp:posOffset>778837</wp:posOffset>
                    </wp:positionV>
                    <wp:extent cx="6337061" cy="4271475"/>
                    <wp:effectExtent l="0" t="0" r="0" b="0"/>
                    <wp:wrapNone/>
                    <wp:docPr id="5" name="Text Box 5"/>
                    <wp:cNvGraphicFramePr/>
                    <a:graphic xmlns:a="http://schemas.openxmlformats.org/drawingml/2006/main">
                      <a:graphicData uri="http://schemas.microsoft.com/office/word/2010/wordprocessingShape">
                        <wps:wsp>
                          <wps:cNvSpPr txBox="1"/>
                          <wps:spPr>
                            <a:xfrm>
                              <a:off x="0" y="0"/>
                              <a:ext cx="6337061" cy="4271475"/>
                            </a:xfrm>
                            <a:prstGeom prst="rect">
                              <a:avLst/>
                            </a:prstGeom>
                            <a:noFill/>
                            <a:ln w="6350">
                              <a:noFill/>
                            </a:ln>
                          </wps:spPr>
                          <wps:txbx>
                            <w:txbxContent>
                              <w:p w:rsidR="00314478"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rPr>
                                </w:pPr>
                              </w:p>
                              <w:p w:rsidR="00314478"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rPr>
                                </w:pPr>
                                <w:r>
                                  <w:rPr>
                                    <w:rFonts w:eastAsia="Arial" w:cstheme="minorHAnsi"/>
                                    <w:b/>
                                    <w:color w:val="622181" w:themeColor="accent6"/>
                                    <w:sz w:val="72"/>
                                    <w:szCs w:val="72"/>
                                  </w:rPr>
                                  <w:t xml:space="preserve">COVID-19 </w:t>
                                </w:r>
                                <w:r w:rsidRPr="00A72540">
                                  <w:rPr>
                                    <w:rFonts w:eastAsia="Arial" w:cstheme="minorHAnsi"/>
                                    <w:b/>
                                    <w:color w:val="622181" w:themeColor="accent6"/>
                                    <w:sz w:val="72"/>
                                    <w:szCs w:val="72"/>
                                  </w:rPr>
                                  <w:t>addendum</w:t>
                                </w:r>
                                <w:r>
                                  <w:rPr>
                                    <w:rFonts w:eastAsia="Arial" w:cstheme="minorHAnsi"/>
                                    <w:b/>
                                    <w:color w:val="622181" w:themeColor="accent6"/>
                                    <w:sz w:val="72"/>
                                    <w:szCs w:val="72"/>
                                  </w:rPr>
                                  <w:t xml:space="preserve"> to </w:t>
                                </w:r>
                              </w:p>
                              <w:p w:rsidR="00314478" w:rsidRPr="008B65E7"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lang w:val="en-US"/>
                                  </w:rPr>
                                </w:pPr>
                                <w:r>
                                  <w:rPr>
                                    <w:rFonts w:eastAsia="Arial" w:cstheme="minorHAnsi"/>
                                    <w:b/>
                                    <w:color w:val="622181" w:themeColor="accent6"/>
                                    <w:sz w:val="72"/>
                                    <w:szCs w:val="72"/>
                                  </w:rPr>
                                  <w:t>Safeguarding Policy</w:t>
                                </w:r>
                              </w:p>
                              <w:p w:rsidR="00314478" w:rsidRDefault="00314478" w:rsidP="005361C0">
                                <w:pPr>
                                  <w:jc w:val="center"/>
                                  <w:rPr>
                                    <w:rFonts w:ascii="Arial" w:hAnsi="Arial" w:cs="Arial"/>
                                    <w:b/>
                                    <w:bCs/>
                                    <w:color w:val="62218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0E740" id="_x0000_t202" coordsize="21600,21600" o:spt="202" path="m,l,21600r21600,l21600,xe">
                    <v:stroke joinstyle="miter"/>
                    <v:path gradientshapeok="t" o:connecttype="rect"/>
                  </v:shapetype>
                  <v:shape id="Text Box 5" o:spid="_x0000_s1026" type="#_x0000_t202" style="position:absolute;left:0;text-align:left;margin-left:-6.8pt;margin-top:61.35pt;width:499pt;height:336.3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" filled="f" stroked="f" strokeweight=".5pt">
                    <v:textbox>
                      <w:txbxContent>
                        <w:p w:rsidR="00314478"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rPr>
                          </w:pPr>
                        </w:p>
                        <w:p w:rsidR="00314478"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rPr>
                          </w:pPr>
                          <w:r>
                            <w:rPr>
                              <w:rFonts w:eastAsia="Arial" w:cstheme="minorHAnsi"/>
                              <w:b/>
                              <w:color w:val="622181" w:themeColor="accent6"/>
                              <w:sz w:val="72"/>
                              <w:szCs w:val="72"/>
                            </w:rPr>
                            <w:t xml:space="preserve">COVID-19 </w:t>
                          </w:r>
                          <w:r w:rsidRPr="00A72540">
                            <w:rPr>
                              <w:rFonts w:eastAsia="Arial" w:cstheme="minorHAnsi"/>
                              <w:b/>
                              <w:color w:val="622181" w:themeColor="accent6"/>
                              <w:sz w:val="72"/>
                              <w:szCs w:val="72"/>
                            </w:rPr>
                            <w:t>addendum</w:t>
                          </w:r>
                          <w:r>
                            <w:rPr>
                              <w:rFonts w:eastAsia="Arial" w:cstheme="minorHAnsi"/>
                              <w:b/>
                              <w:color w:val="622181" w:themeColor="accent6"/>
                              <w:sz w:val="72"/>
                              <w:szCs w:val="72"/>
                            </w:rPr>
                            <w:t xml:space="preserve"> to </w:t>
                          </w:r>
                        </w:p>
                        <w:p w:rsidR="00314478" w:rsidRPr="008B65E7" w:rsidRDefault="00314478" w:rsidP="00C51D69">
                          <w:pPr>
                            <w:widowControl w:val="0"/>
                            <w:autoSpaceDE w:val="0"/>
                            <w:autoSpaceDN w:val="0"/>
                            <w:spacing w:before="270" w:after="0" w:line="360" w:lineRule="auto"/>
                            <w:ind w:right="620"/>
                            <w:jc w:val="center"/>
                            <w:rPr>
                              <w:rFonts w:eastAsia="Arial" w:cstheme="minorHAnsi"/>
                              <w:b/>
                              <w:color w:val="622181" w:themeColor="accent6"/>
                              <w:sz w:val="72"/>
                              <w:szCs w:val="72"/>
                              <w:lang w:val="en-US"/>
                            </w:rPr>
                          </w:pPr>
                          <w:r>
                            <w:rPr>
                              <w:rFonts w:eastAsia="Arial" w:cstheme="minorHAnsi"/>
                              <w:b/>
                              <w:color w:val="622181" w:themeColor="accent6"/>
                              <w:sz w:val="72"/>
                              <w:szCs w:val="72"/>
                            </w:rPr>
                            <w:t>Safeguarding Policy</w:t>
                          </w:r>
                        </w:p>
                        <w:p w:rsidR="00314478" w:rsidRDefault="00314478" w:rsidP="005361C0">
                          <w:pPr>
                            <w:jc w:val="center"/>
                            <w:rPr>
                              <w:rFonts w:ascii="Arial" w:hAnsi="Arial" w:cs="Arial"/>
                              <w:b/>
                              <w:bCs/>
                              <w:color w:val="622181"/>
                              <w:sz w:val="48"/>
                              <w:szCs w:val="48"/>
                            </w:rPr>
                          </w:pPr>
                        </w:p>
                      </w:txbxContent>
                    </v:textbox>
                    <w10:wrap anchorx="margin"/>
                  </v:shape>
                </w:pict>
              </mc:Fallback>
            </mc:AlternateContent>
          </w:r>
          <w:r w:rsidR="006363CE">
            <w:rPr>
              <w:rFonts w:ascii="Arial" w:hAnsi="Arial" w:cs="Arial"/>
              <w:noProof/>
              <w:color w:val="000000"/>
              <w:lang w:eastAsia="en-GB"/>
            </w:rPr>
            <w:drawing>
              <wp:anchor distT="0" distB="0" distL="114300" distR="114300" simplePos="0" relativeHeight="251661824" behindDoc="0" locked="0" layoutInCell="1" allowOverlap="1" wp14:anchorId="2D951DFD" wp14:editId="4CAC3047">
                <wp:simplePos x="0" y="0"/>
                <wp:positionH relativeFrom="page">
                  <wp:posOffset>91440</wp:posOffset>
                </wp:positionH>
                <wp:positionV relativeFrom="paragraph">
                  <wp:posOffset>3954145</wp:posOffset>
                </wp:positionV>
                <wp:extent cx="5308600" cy="5308600"/>
                <wp:effectExtent l="0" t="0" r="0" b="63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lue 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08600" cy="5308600"/>
                        </a:xfrm>
                        <a:prstGeom prst="rect">
                          <a:avLst/>
                        </a:prstGeom>
                      </pic:spPr>
                    </pic:pic>
                  </a:graphicData>
                </a:graphic>
                <wp14:sizeRelH relativeFrom="margin">
                  <wp14:pctWidth>0</wp14:pctWidth>
                </wp14:sizeRelH>
                <wp14:sizeRelV relativeFrom="margin">
                  <wp14:pctHeight>0</wp14:pctHeight>
                </wp14:sizeRelV>
              </wp:anchor>
            </w:drawing>
          </w:r>
          <w:r w:rsidR="00FD000B">
            <w:rPr>
              <w:rStyle w:val="IntenseEmphasis"/>
              <w:i w:val="0"/>
            </w:rPr>
            <w:br w:type="page"/>
          </w:r>
        </w:p>
        <w:p w:rsidR="00DE42D5" w:rsidRPr="00F63D82" w:rsidRDefault="00DE42D5" w:rsidP="00DE42D5">
          <w:pPr>
            <w:spacing w:before="52"/>
            <w:jc w:val="center"/>
            <w:rPr>
              <w:rFonts w:asciiTheme="majorHAnsi" w:hAnsiTheme="majorHAnsi" w:cstheme="majorHAnsi"/>
              <w:b/>
              <w:color w:val="622181" w:themeColor="accent6"/>
              <w:sz w:val="28"/>
              <w:szCs w:val="28"/>
              <w:u w:val="single"/>
            </w:rPr>
          </w:pPr>
          <w:r>
            <w:rPr>
              <w:rFonts w:asciiTheme="majorHAnsi" w:hAnsiTheme="majorHAnsi" w:cstheme="majorHAnsi"/>
              <w:b/>
              <w:color w:val="622181" w:themeColor="accent6"/>
              <w:sz w:val="28"/>
              <w:szCs w:val="28"/>
              <w:u w:val="single"/>
            </w:rPr>
            <w:lastRenderedPageBreak/>
            <w:t>Contents</w:t>
          </w:r>
        </w:p>
        <w:p w:rsidR="00953CC2" w:rsidRPr="00953CC2" w:rsidRDefault="00953CC2" w:rsidP="00DA7A96">
          <w:pPr>
            <w:pStyle w:val="ListParagraph"/>
            <w:numPr>
              <w:ilvl w:val="0"/>
              <w:numId w:val="1"/>
            </w:numPr>
            <w:spacing w:line="360" w:lineRule="auto"/>
            <w:ind w:left="426" w:hanging="426"/>
          </w:pPr>
          <w:r w:rsidRPr="00953CC2">
            <w:t>Introduction</w:t>
          </w:r>
        </w:p>
        <w:p w:rsidR="0047407E" w:rsidRPr="00953CC2" w:rsidRDefault="00DE42D5" w:rsidP="00DA7A96">
          <w:pPr>
            <w:pStyle w:val="ListParagraph"/>
            <w:numPr>
              <w:ilvl w:val="0"/>
              <w:numId w:val="1"/>
            </w:numPr>
            <w:spacing w:line="360" w:lineRule="auto"/>
            <w:ind w:left="426" w:hanging="426"/>
          </w:pPr>
          <w:r w:rsidRPr="00953CC2">
            <w:t>Categories of vulnerable children as defined by Department of Education</w:t>
          </w:r>
        </w:p>
        <w:p w:rsidR="00DE42D5" w:rsidRPr="00953CC2" w:rsidRDefault="00DE42D5" w:rsidP="00DA7A96">
          <w:pPr>
            <w:pStyle w:val="ListParagraph"/>
            <w:numPr>
              <w:ilvl w:val="0"/>
              <w:numId w:val="1"/>
            </w:numPr>
            <w:spacing w:line="360" w:lineRule="auto"/>
            <w:ind w:left="426" w:hanging="426"/>
          </w:pPr>
          <w:r w:rsidRPr="00953CC2">
            <w:t>Key workers as identified by Government</w:t>
          </w:r>
        </w:p>
        <w:p w:rsidR="00487A7C" w:rsidRDefault="00487A7C" w:rsidP="00DA7A96">
          <w:pPr>
            <w:pStyle w:val="ListParagraph"/>
            <w:numPr>
              <w:ilvl w:val="0"/>
              <w:numId w:val="1"/>
            </w:numPr>
            <w:spacing w:line="360" w:lineRule="auto"/>
            <w:ind w:left="426" w:hanging="426"/>
          </w:pPr>
          <w:r>
            <w:t>Attendance procedures</w:t>
          </w:r>
        </w:p>
        <w:p w:rsidR="00DE42D5" w:rsidRPr="00953CC2" w:rsidRDefault="00DE42D5" w:rsidP="00DA7A96">
          <w:pPr>
            <w:pStyle w:val="ListParagraph"/>
            <w:numPr>
              <w:ilvl w:val="0"/>
              <w:numId w:val="1"/>
            </w:numPr>
            <w:spacing w:line="360" w:lineRule="auto"/>
            <w:ind w:left="426" w:hanging="426"/>
          </w:pPr>
          <w:r w:rsidRPr="00953CC2">
            <w:t>Key personnel in Academy</w:t>
          </w:r>
          <w:r w:rsidR="007C2D36" w:rsidRPr="00953CC2">
            <w:t>, including DSL arrangements</w:t>
          </w:r>
          <w:r w:rsidRPr="00953CC2">
            <w:t xml:space="preserve"> (school staff to insert)</w:t>
          </w:r>
        </w:p>
        <w:p w:rsidR="0047407E" w:rsidRPr="00953CC2" w:rsidRDefault="00DE42D5" w:rsidP="00DA7A96">
          <w:pPr>
            <w:pStyle w:val="ListParagraph"/>
            <w:numPr>
              <w:ilvl w:val="0"/>
              <w:numId w:val="1"/>
            </w:numPr>
            <w:spacing w:line="360" w:lineRule="auto"/>
            <w:ind w:left="426" w:hanging="426"/>
          </w:pPr>
          <w:r w:rsidRPr="00953CC2">
            <w:t xml:space="preserve">Updated advice from academy’s </w:t>
          </w:r>
          <w:r w:rsidR="0047407E" w:rsidRPr="00953CC2">
            <w:t>local 3 safeguarding partners</w:t>
          </w:r>
          <w:r w:rsidRPr="00953CC2">
            <w:t xml:space="preserve"> (school staff to insert)</w:t>
          </w:r>
        </w:p>
        <w:p w:rsidR="007C2D36" w:rsidRPr="00953CC2" w:rsidRDefault="00DE42D5" w:rsidP="00DA7A96">
          <w:pPr>
            <w:pStyle w:val="ListParagraph"/>
            <w:numPr>
              <w:ilvl w:val="0"/>
              <w:numId w:val="1"/>
            </w:numPr>
            <w:spacing w:line="360" w:lineRule="auto"/>
            <w:ind w:left="426" w:hanging="426"/>
          </w:pPr>
          <w:r w:rsidRPr="00953CC2">
            <w:t>Updated advice from academy’s local authority regarding children with EHCP</w:t>
          </w:r>
          <w:r w:rsidR="007C2D36" w:rsidRPr="00953CC2">
            <w:t xml:space="preserve"> (school staff to insert)</w:t>
          </w:r>
        </w:p>
        <w:p w:rsidR="007C2D36" w:rsidRPr="00953CC2" w:rsidRDefault="007C2D36" w:rsidP="00DA7A96">
          <w:pPr>
            <w:pStyle w:val="ListParagraph"/>
            <w:numPr>
              <w:ilvl w:val="0"/>
              <w:numId w:val="1"/>
            </w:numPr>
            <w:spacing w:line="360" w:lineRule="auto"/>
            <w:ind w:left="426" w:hanging="426"/>
          </w:pPr>
          <w:r w:rsidRPr="00953CC2">
            <w:t>Updated advice from academy’s local authority designated officer (LADO) (school staff to insert)</w:t>
          </w:r>
        </w:p>
        <w:p w:rsidR="007C2D36" w:rsidRPr="00953CC2" w:rsidRDefault="007C2D36" w:rsidP="00DA7A96">
          <w:pPr>
            <w:pStyle w:val="ListParagraph"/>
            <w:numPr>
              <w:ilvl w:val="0"/>
              <w:numId w:val="1"/>
            </w:numPr>
            <w:spacing w:line="360" w:lineRule="auto"/>
            <w:ind w:left="426" w:hanging="426"/>
          </w:pPr>
          <w:r w:rsidRPr="00953CC2">
            <w:t>Updated advice from academy’s local children’s social care department</w:t>
          </w:r>
          <w:r w:rsidR="00953CC2" w:rsidRPr="00953CC2">
            <w:t>, i.e. MASH</w:t>
          </w:r>
          <w:r w:rsidRPr="00953CC2">
            <w:t xml:space="preserve"> (school staff to insert)</w:t>
          </w:r>
        </w:p>
        <w:p w:rsidR="007C2D36" w:rsidRPr="00953CC2" w:rsidRDefault="007C2D36" w:rsidP="00DA7A96">
          <w:pPr>
            <w:pStyle w:val="ListParagraph"/>
            <w:numPr>
              <w:ilvl w:val="0"/>
              <w:numId w:val="1"/>
            </w:numPr>
            <w:spacing w:line="360" w:lineRule="auto"/>
            <w:ind w:left="426" w:hanging="426"/>
          </w:pPr>
          <w:r w:rsidRPr="00953CC2">
            <w:t>Communication procedures between school staff and social care and virtual school head (LAC)</w:t>
          </w:r>
        </w:p>
        <w:p w:rsidR="00953CC2" w:rsidRPr="00953CC2" w:rsidRDefault="00953CC2" w:rsidP="00DA7A96">
          <w:pPr>
            <w:pStyle w:val="ListParagraph"/>
            <w:numPr>
              <w:ilvl w:val="0"/>
              <w:numId w:val="1"/>
            </w:numPr>
            <w:spacing w:line="360" w:lineRule="auto"/>
            <w:ind w:left="426" w:hanging="426"/>
          </w:pPr>
          <w:r w:rsidRPr="00953CC2">
            <w:t>Arrangements for reporting a concern ensuring urgency of actions</w:t>
          </w:r>
        </w:p>
        <w:p w:rsidR="007C2D36" w:rsidRPr="00953CC2" w:rsidRDefault="007C2D36" w:rsidP="00DA7A96">
          <w:pPr>
            <w:pStyle w:val="ListParagraph"/>
            <w:numPr>
              <w:ilvl w:val="0"/>
              <w:numId w:val="1"/>
            </w:numPr>
            <w:spacing w:line="360" w:lineRule="auto"/>
            <w:ind w:left="426" w:hanging="426"/>
          </w:pPr>
          <w:r w:rsidRPr="00953CC2">
            <w:t>Vigilance regarding peer-on-peer abuse</w:t>
          </w:r>
        </w:p>
        <w:p w:rsidR="007C2D36" w:rsidRPr="00953CC2" w:rsidRDefault="007C2D36" w:rsidP="00DA7A96">
          <w:pPr>
            <w:pStyle w:val="ListParagraph"/>
            <w:numPr>
              <w:ilvl w:val="0"/>
              <w:numId w:val="1"/>
            </w:numPr>
            <w:spacing w:line="360" w:lineRule="auto"/>
            <w:ind w:left="426" w:hanging="426"/>
          </w:pPr>
          <w:r w:rsidRPr="00953CC2">
            <w:t>Reporting concerns about an adult</w:t>
          </w:r>
        </w:p>
        <w:p w:rsidR="007C2D36" w:rsidRPr="00953CC2" w:rsidRDefault="007C2D36" w:rsidP="00DA7A96">
          <w:pPr>
            <w:pStyle w:val="ListParagraph"/>
            <w:numPr>
              <w:ilvl w:val="0"/>
              <w:numId w:val="1"/>
            </w:numPr>
            <w:spacing w:line="360" w:lineRule="auto"/>
            <w:ind w:left="426" w:hanging="426"/>
          </w:pPr>
          <w:r w:rsidRPr="00953CC2">
            <w:t xml:space="preserve">Supporting school identified ‘vulnerable’ children who are not </w:t>
          </w:r>
          <w:r w:rsidR="00387597">
            <w:t>attending school</w:t>
          </w:r>
        </w:p>
        <w:p w:rsidR="00953CC2" w:rsidRPr="00953CC2" w:rsidRDefault="00953CC2" w:rsidP="00DA7A96">
          <w:pPr>
            <w:pStyle w:val="ListParagraph"/>
            <w:numPr>
              <w:ilvl w:val="0"/>
              <w:numId w:val="1"/>
            </w:numPr>
            <w:spacing w:line="360" w:lineRule="auto"/>
            <w:ind w:left="426" w:hanging="426"/>
          </w:pPr>
          <w:r w:rsidRPr="00953CC2">
            <w:t>Moving to a hub – things to consider</w:t>
          </w:r>
        </w:p>
        <w:p w:rsidR="00953CC2" w:rsidRDefault="000D6CED" w:rsidP="00DA7A96">
          <w:pPr>
            <w:pStyle w:val="ListParagraph"/>
            <w:numPr>
              <w:ilvl w:val="0"/>
              <w:numId w:val="1"/>
            </w:numPr>
            <w:spacing w:line="360" w:lineRule="auto"/>
            <w:ind w:left="426" w:hanging="426"/>
          </w:pPr>
          <w:r>
            <w:t>Safer Recruitment and staff movement - e</w:t>
          </w:r>
          <w:r w:rsidR="00953CC2" w:rsidRPr="00953CC2">
            <w:t>nsuring safeguarding</w:t>
          </w:r>
          <w:r>
            <w:t xml:space="preserve"> standards</w:t>
          </w:r>
        </w:p>
        <w:p w:rsidR="00474196" w:rsidRPr="00953CC2" w:rsidRDefault="00474196" w:rsidP="00DA7A96">
          <w:pPr>
            <w:pStyle w:val="ListParagraph"/>
            <w:numPr>
              <w:ilvl w:val="0"/>
              <w:numId w:val="1"/>
            </w:numPr>
            <w:spacing w:line="360" w:lineRule="auto"/>
            <w:ind w:left="426" w:hanging="426"/>
          </w:pPr>
          <w:r>
            <w:t>Online Safety</w:t>
          </w:r>
        </w:p>
        <w:p w:rsidR="00953CC2" w:rsidRPr="00953CC2" w:rsidRDefault="00314478" w:rsidP="00DA7A96">
          <w:pPr>
            <w:pStyle w:val="ListParagraph"/>
            <w:numPr>
              <w:ilvl w:val="0"/>
              <w:numId w:val="1"/>
            </w:numPr>
            <w:spacing w:line="360" w:lineRule="auto"/>
            <w:ind w:left="426" w:hanging="426"/>
          </w:pPr>
          <w:r>
            <w:t>Mental Health considerations</w:t>
          </w:r>
        </w:p>
        <w:p w:rsidR="00F37AF8" w:rsidRDefault="00F37AF8" w:rsidP="00DA7A96">
          <w:pPr>
            <w:pStyle w:val="ListParagraph"/>
            <w:numPr>
              <w:ilvl w:val="0"/>
              <w:numId w:val="1"/>
            </w:numPr>
            <w:spacing w:line="360" w:lineRule="auto"/>
            <w:ind w:left="426" w:hanging="426"/>
          </w:pPr>
          <w:r>
            <w:t>Domestic Violence</w:t>
          </w:r>
        </w:p>
        <w:p w:rsidR="00953CC2" w:rsidRDefault="00953CC2" w:rsidP="00DA7A96">
          <w:pPr>
            <w:pStyle w:val="ListParagraph"/>
            <w:numPr>
              <w:ilvl w:val="0"/>
              <w:numId w:val="1"/>
            </w:numPr>
            <w:spacing w:line="360" w:lineRule="auto"/>
            <w:ind w:left="426" w:hanging="426"/>
          </w:pPr>
          <w:r w:rsidRPr="00953CC2">
            <w:t>Communication of this document with all staff</w:t>
          </w:r>
        </w:p>
        <w:p w:rsidR="00FD647F" w:rsidRDefault="00FD647F" w:rsidP="00FD647F">
          <w:pPr>
            <w:pStyle w:val="ListParagraph"/>
            <w:numPr>
              <w:ilvl w:val="0"/>
              <w:numId w:val="0"/>
            </w:numPr>
            <w:spacing w:line="360" w:lineRule="auto"/>
            <w:ind w:left="426"/>
          </w:pPr>
        </w:p>
        <w:p w:rsidR="00FD647F" w:rsidRDefault="00FD647F" w:rsidP="00FD647F">
          <w:pPr>
            <w:pStyle w:val="ListParagraph"/>
            <w:numPr>
              <w:ilvl w:val="0"/>
              <w:numId w:val="0"/>
            </w:numPr>
            <w:spacing w:line="360" w:lineRule="auto"/>
            <w:ind w:left="426"/>
          </w:pPr>
        </w:p>
        <w:p w:rsidR="00FD647F" w:rsidRDefault="00FD647F" w:rsidP="00FD647F">
          <w:pPr>
            <w:pStyle w:val="ListParagraph"/>
            <w:numPr>
              <w:ilvl w:val="0"/>
              <w:numId w:val="0"/>
            </w:numPr>
            <w:spacing w:line="360" w:lineRule="auto"/>
            <w:ind w:left="426"/>
          </w:pPr>
        </w:p>
        <w:p w:rsidR="00FD647F" w:rsidRDefault="00FD647F" w:rsidP="00FD647F">
          <w:pPr>
            <w:pStyle w:val="ListParagraph"/>
            <w:numPr>
              <w:ilvl w:val="0"/>
              <w:numId w:val="0"/>
            </w:numPr>
            <w:spacing w:line="360" w:lineRule="auto"/>
            <w:ind w:left="426"/>
          </w:pPr>
        </w:p>
        <w:p w:rsidR="00FD647F" w:rsidRDefault="00FD647F" w:rsidP="00FD647F">
          <w:pPr>
            <w:pStyle w:val="ListParagraph"/>
            <w:numPr>
              <w:ilvl w:val="0"/>
              <w:numId w:val="0"/>
            </w:numPr>
            <w:spacing w:line="360" w:lineRule="auto"/>
            <w:ind w:left="426"/>
          </w:pPr>
        </w:p>
        <w:p w:rsidR="00953CC2" w:rsidRPr="00953CC2" w:rsidRDefault="00953CC2" w:rsidP="00171197">
          <w:pPr>
            <w:pStyle w:val="ListParagraph"/>
          </w:pPr>
          <w:r w:rsidRPr="00953CC2">
            <w:lastRenderedPageBreak/>
            <w:t>Introduction</w:t>
          </w:r>
        </w:p>
        <w:p w:rsidR="00953CC2" w:rsidRPr="00953CC2" w:rsidRDefault="00953CC2" w:rsidP="00953CC2">
          <w:pPr>
            <w:spacing w:before="52" w:line="276" w:lineRule="auto"/>
            <w:jc w:val="both"/>
            <w:rPr>
              <w:rFonts w:asciiTheme="majorHAnsi" w:hAnsiTheme="majorHAnsi" w:cstheme="majorHAnsi"/>
              <w:sz w:val="22"/>
            </w:rPr>
          </w:pPr>
          <w:r w:rsidRPr="00953CC2">
            <w:rPr>
              <w:rFonts w:asciiTheme="majorHAnsi" w:hAnsiTheme="majorHAnsi" w:cstheme="majorHAnsi"/>
              <w:sz w:val="22"/>
            </w:rPr>
            <w:t>Since 20</w:t>
          </w:r>
          <w:r w:rsidRPr="00953CC2">
            <w:rPr>
              <w:rFonts w:asciiTheme="majorHAnsi" w:hAnsiTheme="majorHAnsi" w:cstheme="majorHAnsi"/>
              <w:sz w:val="22"/>
              <w:vertAlign w:val="superscript"/>
            </w:rPr>
            <w:t>th</w:t>
          </w:r>
          <w:r w:rsidRPr="00953CC2">
            <w:rPr>
              <w:rFonts w:asciiTheme="majorHAnsi" w:hAnsiTheme="majorHAnsi" w:cstheme="majorHAnsi"/>
              <w:sz w:val="22"/>
            </w:rPr>
            <w:t xml:space="preserve"> March, schools have been directed to close except for identified children. Parents have been encouraged to keep children at home. Only children identified as being vulnerable and those of key workers have been offered a place at school. Both categories have been open to slight variations in understanding and </w:t>
          </w:r>
          <w:r w:rsidR="00C33EA5">
            <w:rPr>
              <w:rFonts w:asciiTheme="majorHAnsi" w:hAnsiTheme="majorHAnsi" w:cstheme="majorHAnsi"/>
              <w:sz w:val="22"/>
            </w:rPr>
            <w:t>all academies</w:t>
          </w:r>
          <w:r w:rsidRPr="00953CC2">
            <w:rPr>
              <w:rFonts w:asciiTheme="majorHAnsi" w:hAnsiTheme="majorHAnsi" w:cstheme="majorHAnsi"/>
              <w:sz w:val="22"/>
            </w:rPr>
            <w:t xml:space="preserve"> </w:t>
          </w:r>
          <w:r w:rsidR="00C33EA5">
            <w:rPr>
              <w:rFonts w:asciiTheme="majorHAnsi" w:hAnsiTheme="majorHAnsi" w:cstheme="majorHAnsi"/>
              <w:sz w:val="22"/>
            </w:rPr>
            <w:t xml:space="preserve">in our Trust </w:t>
          </w:r>
          <w:r w:rsidRPr="00953CC2">
            <w:rPr>
              <w:rFonts w:asciiTheme="majorHAnsi" w:hAnsiTheme="majorHAnsi" w:cstheme="majorHAnsi"/>
              <w:sz w:val="22"/>
            </w:rPr>
            <w:t>have done their very best to support families most in need</w:t>
          </w:r>
          <w:r w:rsidR="00C33EA5">
            <w:rPr>
              <w:rFonts w:asciiTheme="majorHAnsi" w:hAnsiTheme="majorHAnsi" w:cstheme="majorHAnsi"/>
              <w:sz w:val="22"/>
            </w:rPr>
            <w:t>,</w:t>
          </w:r>
          <w:r w:rsidRPr="00953CC2">
            <w:rPr>
              <w:rFonts w:asciiTheme="majorHAnsi" w:hAnsiTheme="majorHAnsi" w:cstheme="majorHAnsi"/>
              <w:sz w:val="22"/>
            </w:rPr>
            <w:t xml:space="preserve"> but also ensure that the numbers of children and parents/carers travelling to and from school is as low as can be to help protect public health.</w:t>
          </w:r>
        </w:p>
        <w:p w:rsidR="00953CC2" w:rsidRPr="00953CC2" w:rsidRDefault="00953CC2" w:rsidP="00953CC2">
          <w:pPr>
            <w:spacing w:before="52" w:line="276" w:lineRule="auto"/>
            <w:jc w:val="both"/>
            <w:rPr>
              <w:rFonts w:asciiTheme="majorHAnsi" w:hAnsiTheme="majorHAnsi" w:cstheme="majorHAnsi"/>
              <w:sz w:val="22"/>
            </w:rPr>
          </w:pPr>
          <w:r w:rsidRPr="00953CC2">
            <w:rPr>
              <w:rFonts w:asciiTheme="majorHAnsi" w:hAnsiTheme="majorHAnsi" w:cstheme="majorHAnsi"/>
              <w:sz w:val="22"/>
            </w:rPr>
            <w:t>Numbers of pupils attending schools has generally reduced since Monday 23</w:t>
          </w:r>
          <w:r w:rsidRPr="00953CC2">
            <w:rPr>
              <w:rFonts w:asciiTheme="majorHAnsi" w:hAnsiTheme="majorHAnsi" w:cstheme="majorHAnsi"/>
              <w:sz w:val="22"/>
              <w:vertAlign w:val="superscript"/>
            </w:rPr>
            <w:t>rd</w:t>
          </w:r>
          <w:r w:rsidRPr="00953CC2">
            <w:rPr>
              <w:rFonts w:asciiTheme="majorHAnsi" w:hAnsiTheme="majorHAnsi" w:cstheme="majorHAnsi"/>
              <w:sz w:val="22"/>
            </w:rPr>
            <w:t xml:space="preserve"> March, the first day of partial closure, and schools have tended to rotate staffing to ensure the number of children are looked after in school but that excess staff were not travelling to and from home each day.</w:t>
          </w:r>
          <w:r w:rsidR="00946C28">
            <w:rPr>
              <w:rFonts w:asciiTheme="majorHAnsi" w:hAnsiTheme="majorHAnsi" w:cstheme="majorHAnsi"/>
              <w:sz w:val="22"/>
            </w:rPr>
            <w:t xml:space="preserve"> Our academy will ensure that all pupils on site are cared for using advice on managing Covid-19, e.g. social distancing and handwashing, and staff-pupil ratios are adequate to safeguard all pupils.</w:t>
          </w:r>
        </w:p>
        <w:p w:rsidR="00953CC2" w:rsidRDefault="00953CC2" w:rsidP="00953CC2">
          <w:pPr>
            <w:spacing w:before="52" w:line="276" w:lineRule="auto"/>
            <w:jc w:val="both"/>
            <w:rPr>
              <w:rFonts w:asciiTheme="majorHAnsi" w:hAnsiTheme="majorHAnsi" w:cstheme="majorHAnsi"/>
              <w:sz w:val="22"/>
            </w:rPr>
          </w:pPr>
          <w:r w:rsidRPr="00953CC2">
            <w:rPr>
              <w:rFonts w:asciiTheme="majorHAnsi" w:hAnsiTheme="majorHAnsi" w:cstheme="majorHAnsi"/>
              <w:sz w:val="22"/>
            </w:rPr>
            <w:t>This document is an addendum for the Safeguarding Policy of each academy within the Shaw Education Trust effective as of Tuesday 31</w:t>
          </w:r>
          <w:r w:rsidRPr="00953CC2">
            <w:rPr>
              <w:rFonts w:asciiTheme="majorHAnsi" w:hAnsiTheme="majorHAnsi" w:cstheme="majorHAnsi"/>
              <w:sz w:val="22"/>
              <w:vertAlign w:val="superscript"/>
            </w:rPr>
            <w:t>st</w:t>
          </w:r>
          <w:r w:rsidRPr="00953CC2">
            <w:rPr>
              <w:rFonts w:asciiTheme="majorHAnsi" w:hAnsiTheme="majorHAnsi" w:cstheme="majorHAnsi"/>
              <w:sz w:val="22"/>
            </w:rPr>
            <w:t xml:space="preserve"> March. It is important to note that as Government guidance changes, so must this document to reflect any changes.</w:t>
          </w:r>
        </w:p>
        <w:p w:rsidR="00953CC2" w:rsidRDefault="00567FBB" w:rsidP="00953CC2">
          <w:pPr>
            <w:spacing w:before="52" w:line="276" w:lineRule="auto"/>
            <w:jc w:val="both"/>
            <w:rPr>
              <w:rFonts w:asciiTheme="majorHAnsi" w:hAnsiTheme="majorHAnsi" w:cstheme="majorHAnsi"/>
              <w:sz w:val="22"/>
            </w:rPr>
          </w:pPr>
          <w:hyperlink r:id="rId14" w:history="1">
            <w:r w:rsidR="00C33EA5" w:rsidRPr="00C33EA5">
              <w:rPr>
                <w:rStyle w:val="Hyperlink"/>
                <w:rFonts w:asciiTheme="majorHAnsi" w:hAnsiTheme="majorHAnsi" w:cstheme="majorHAnsi"/>
                <w:sz w:val="22"/>
              </w:rPr>
              <w:t>'Keeping Children Safe in Education 2019'</w:t>
            </w:r>
          </w:hyperlink>
          <w:r w:rsidR="00953CC2">
            <w:rPr>
              <w:rFonts w:asciiTheme="majorHAnsi" w:hAnsiTheme="majorHAnsi" w:cstheme="majorHAnsi"/>
              <w:sz w:val="22"/>
            </w:rPr>
            <w:t xml:space="preserve"> remains the key document for safeguarding children and this document supports KCSiE for the current unprecedented events which are occurring.</w:t>
          </w:r>
        </w:p>
        <w:p w:rsidR="00F03AEC" w:rsidRDefault="00F03AEC" w:rsidP="00953CC2">
          <w:pPr>
            <w:spacing w:before="52" w:line="276" w:lineRule="auto"/>
            <w:jc w:val="both"/>
            <w:rPr>
              <w:rFonts w:asciiTheme="majorHAnsi" w:hAnsiTheme="majorHAnsi" w:cstheme="majorHAnsi"/>
              <w:sz w:val="22"/>
            </w:rPr>
          </w:pPr>
          <w:r>
            <w:rPr>
              <w:rFonts w:asciiTheme="majorHAnsi" w:hAnsiTheme="majorHAnsi" w:cstheme="majorHAnsi"/>
              <w:sz w:val="22"/>
            </w:rPr>
            <w:t xml:space="preserve">This document has been produced in consultation with </w:t>
          </w:r>
          <w:hyperlink r:id="rId15" w:history="1">
            <w:r w:rsidR="00BB5790" w:rsidRPr="00BB5790">
              <w:rPr>
                <w:rStyle w:val="Hyperlink"/>
                <w:rFonts w:asciiTheme="majorHAnsi" w:hAnsiTheme="majorHAnsi" w:cstheme="majorHAnsi"/>
                <w:sz w:val="22"/>
              </w:rPr>
              <w:t>government guidance for parents/carers</w:t>
            </w:r>
          </w:hyperlink>
          <w:r w:rsidR="00BB5790">
            <w:rPr>
              <w:rFonts w:asciiTheme="majorHAnsi" w:hAnsiTheme="majorHAnsi" w:cstheme="majorHAnsi"/>
              <w:sz w:val="22"/>
            </w:rPr>
            <w:t xml:space="preserve"> updated on 31</w:t>
          </w:r>
          <w:r w:rsidR="00BB5790" w:rsidRPr="00BB5790">
            <w:rPr>
              <w:rFonts w:asciiTheme="majorHAnsi" w:hAnsiTheme="majorHAnsi" w:cstheme="majorHAnsi"/>
              <w:sz w:val="22"/>
              <w:vertAlign w:val="superscript"/>
            </w:rPr>
            <w:t>st</w:t>
          </w:r>
          <w:r w:rsidR="00BB5790">
            <w:rPr>
              <w:rFonts w:asciiTheme="majorHAnsi" w:hAnsiTheme="majorHAnsi" w:cstheme="majorHAnsi"/>
              <w:sz w:val="22"/>
            </w:rPr>
            <w:t xml:space="preserve"> March 2020 and </w:t>
          </w:r>
          <w:hyperlink r:id="rId16" w:history="1">
            <w:r w:rsidR="00BB5790" w:rsidRPr="00BB5790">
              <w:rPr>
                <w:rStyle w:val="Hyperlink"/>
                <w:rFonts w:asciiTheme="majorHAnsi" w:hAnsiTheme="majorHAnsi" w:cstheme="majorHAnsi"/>
                <w:sz w:val="22"/>
              </w:rPr>
              <w:t>government guidance on safeguarding for schools and colleges</w:t>
            </w:r>
          </w:hyperlink>
          <w:r w:rsidR="00BB5790">
            <w:rPr>
              <w:rFonts w:asciiTheme="majorHAnsi" w:hAnsiTheme="majorHAnsi" w:cstheme="majorHAnsi"/>
              <w:sz w:val="22"/>
            </w:rPr>
            <w:t xml:space="preserve"> </w:t>
          </w:r>
          <w:r>
            <w:rPr>
              <w:rFonts w:asciiTheme="majorHAnsi" w:hAnsiTheme="majorHAnsi" w:cstheme="majorHAnsi"/>
              <w:sz w:val="22"/>
            </w:rPr>
            <w:t>issued on 27</w:t>
          </w:r>
          <w:r w:rsidRPr="00F03AEC">
            <w:rPr>
              <w:rFonts w:asciiTheme="majorHAnsi" w:hAnsiTheme="majorHAnsi" w:cstheme="majorHAnsi"/>
              <w:sz w:val="22"/>
              <w:vertAlign w:val="superscript"/>
            </w:rPr>
            <w:t>th</w:t>
          </w:r>
          <w:r>
            <w:rPr>
              <w:rFonts w:asciiTheme="majorHAnsi" w:hAnsiTheme="majorHAnsi" w:cstheme="majorHAnsi"/>
              <w:sz w:val="22"/>
            </w:rPr>
            <w:t xml:space="preserve"> March 2020.</w:t>
          </w:r>
        </w:p>
        <w:p w:rsidR="00953CC2" w:rsidRPr="00953CC2" w:rsidRDefault="00953CC2" w:rsidP="00953CC2">
          <w:pPr>
            <w:spacing w:before="52" w:line="276" w:lineRule="auto"/>
            <w:jc w:val="both"/>
            <w:rPr>
              <w:rFonts w:asciiTheme="majorHAnsi" w:hAnsiTheme="majorHAnsi" w:cstheme="majorHAnsi"/>
              <w:b/>
              <w:szCs w:val="24"/>
            </w:rPr>
          </w:pPr>
        </w:p>
        <w:p w:rsidR="00953CC2" w:rsidRPr="00953CC2" w:rsidRDefault="00953CC2" w:rsidP="00171197">
          <w:pPr>
            <w:pStyle w:val="ListParagraph"/>
          </w:pPr>
          <w:r w:rsidRPr="00953CC2">
            <w:t xml:space="preserve">Categories of vulnerable children as defined by Department </w:t>
          </w:r>
          <w:r w:rsidR="00A53836">
            <w:t>for</w:t>
          </w:r>
          <w:r w:rsidRPr="00953CC2">
            <w:t xml:space="preserve"> Education</w:t>
          </w:r>
        </w:p>
        <w:p w:rsidR="00171197" w:rsidRDefault="00567FBB" w:rsidP="00171197">
          <w:pPr>
            <w:spacing w:before="52" w:line="276" w:lineRule="auto"/>
            <w:jc w:val="both"/>
            <w:rPr>
              <w:rFonts w:asciiTheme="majorHAnsi" w:hAnsiTheme="majorHAnsi" w:cstheme="majorHAnsi"/>
              <w:sz w:val="22"/>
            </w:rPr>
          </w:pPr>
          <w:hyperlink r:id="rId17" w:history="1">
            <w:r w:rsidR="0095672D" w:rsidRPr="0095672D">
              <w:rPr>
                <w:rStyle w:val="Hyperlink"/>
                <w:rFonts w:asciiTheme="majorHAnsi" w:hAnsiTheme="majorHAnsi" w:cstheme="majorHAnsi"/>
                <w:sz w:val="22"/>
              </w:rPr>
              <w:t>Vulnerable children</w:t>
            </w:r>
          </w:hyperlink>
          <w:r w:rsidR="0095672D">
            <w:rPr>
              <w:rFonts w:asciiTheme="majorHAnsi" w:hAnsiTheme="majorHAnsi" w:cstheme="majorHAnsi"/>
              <w:sz w:val="22"/>
            </w:rPr>
            <w:t xml:space="preserve"> </w:t>
          </w:r>
          <w:r w:rsidR="00171197" w:rsidRPr="00171197">
            <w:rPr>
              <w:rFonts w:asciiTheme="majorHAnsi" w:hAnsiTheme="majorHAnsi" w:cstheme="majorHAnsi"/>
              <w:sz w:val="22"/>
            </w:rPr>
            <w:t>include</w:t>
          </w:r>
          <w:r w:rsidR="00171197">
            <w:rPr>
              <w:rFonts w:asciiTheme="majorHAnsi" w:hAnsiTheme="majorHAnsi" w:cstheme="majorHAnsi"/>
              <w:sz w:val="22"/>
            </w:rPr>
            <w:t>:</w:t>
          </w:r>
        </w:p>
        <w:p w:rsidR="00171197" w:rsidRPr="00171197" w:rsidRDefault="00171197" w:rsidP="00DA7A96">
          <w:pPr>
            <w:pStyle w:val="ListParagraph"/>
            <w:numPr>
              <w:ilvl w:val="0"/>
              <w:numId w:val="3"/>
            </w:numPr>
            <w:ind w:left="426"/>
            <w:rPr>
              <w:b w:val="0"/>
              <w:color w:val="auto"/>
              <w:sz w:val="22"/>
              <w:szCs w:val="22"/>
            </w:rPr>
          </w:pPr>
          <w:r>
            <w:rPr>
              <w:b w:val="0"/>
              <w:color w:val="auto"/>
              <w:sz w:val="22"/>
              <w:szCs w:val="22"/>
            </w:rPr>
            <w:t>T</w:t>
          </w:r>
          <w:r w:rsidRPr="00171197">
            <w:rPr>
              <w:b w:val="0"/>
              <w:color w:val="auto"/>
              <w:sz w:val="22"/>
              <w:szCs w:val="22"/>
            </w:rPr>
            <w:t>hose who have a social worker including children who have a child protection plan and those who are looked after by the local authority.</w:t>
          </w:r>
        </w:p>
        <w:p w:rsidR="00171197" w:rsidRPr="00171197" w:rsidRDefault="00171197" w:rsidP="00DA7A96">
          <w:pPr>
            <w:pStyle w:val="ListParagraph"/>
            <w:numPr>
              <w:ilvl w:val="0"/>
              <w:numId w:val="3"/>
            </w:numPr>
            <w:ind w:left="426"/>
            <w:rPr>
              <w:b w:val="0"/>
              <w:color w:val="auto"/>
              <w:sz w:val="22"/>
              <w:szCs w:val="22"/>
            </w:rPr>
          </w:pPr>
          <w:r>
            <w:rPr>
              <w:b w:val="0"/>
              <w:color w:val="auto"/>
              <w:sz w:val="22"/>
              <w:szCs w:val="22"/>
            </w:rPr>
            <w:t>T</w:t>
          </w:r>
          <w:r w:rsidRPr="00171197">
            <w:rPr>
              <w:b w:val="0"/>
              <w:color w:val="auto"/>
              <w:sz w:val="22"/>
              <w:szCs w:val="22"/>
            </w:rPr>
            <w:t>hose children and young people up to the age of 25 with education, health and care (EHC) plans.</w:t>
          </w:r>
        </w:p>
        <w:p w:rsidR="00171197" w:rsidRDefault="00171197" w:rsidP="00DA7A96">
          <w:pPr>
            <w:pStyle w:val="ListParagraph"/>
            <w:numPr>
              <w:ilvl w:val="0"/>
              <w:numId w:val="3"/>
            </w:numPr>
            <w:ind w:left="426"/>
            <w:rPr>
              <w:b w:val="0"/>
              <w:color w:val="auto"/>
              <w:sz w:val="22"/>
              <w:szCs w:val="22"/>
            </w:rPr>
          </w:pPr>
          <w:r>
            <w:rPr>
              <w:b w:val="0"/>
              <w:color w:val="auto"/>
              <w:sz w:val="22"/>
              <w:szCs w:val="22"/>
            </w:rPr>
            <w:t>T</w:t>
          </w:r>
          <w:r w:rsidRPr="00171197">
            <w:rPr>
              <w:b w:val="0"/>
              <w:color w:val="auto"/>
              <w:sz w:val="22"/>
              <w:szCs w:val="22"/>
            </w:rPr>
            <w:t>hose who have been assessed as being in need or otherwise meet the definition in section 17 of the Children Act 1989.</w:t>
          </w:r>
        </w:p>
        <w:p w:rsidR="00171197" w:rsidRDefault="00171197" w:rsidP="00DA7A96">
          <w:pPr>
            <w:pStyle w:val="ListParagraph"/>
            <w:numPr>
              <w:ilvl w:val="0"/>
              <w:numId w:val="3"/>
            </w:numPr>
            <w:ind w:left="426"/>
            <w:rPr>
              <w:b w:val="0"/>
              <w:color w:val="auto"/>
              <w:sz w:val="22"/>
              <w:szCs w:val="22"/>
            </w:rPr>
          </w:pPr>
          <w:r>
            <w:rPr>
              <w:b w:val="0"/>
              <w:color w:val="auto"/>
              <w:sz w:val="22"/>
              <w:szCs w:val="22"/>
            </w:rPr>
            <w:t>Young carers</w:t>
          </w:r>
        </w:p>
        <w:p w:rsidR="00171197" w:rsidRPr="00171197" w:rsidRDefault="00171197" w:rsidP="00DA7A96">
          <w:pPr>
            <w:pStyle w:val="ListParagraph"/>
            <w:numPr>
              <w:ilvl w:val="0"/>
              <w:numId w:val="3"/>
            </w:numPr>
            <w:ind w:left="426"/>
            <w:rPr>
              <w:b w:val="0"/>
              <w:color w:val="auto"/>
              <w:sz w:val="22"/>
              <w:szCs w:val="22"/>
            </w:rPr>
          </w:pPr>
          <w:r>
            <w:rPr>
              <w:b w:val="0"/>
              <w:color w:val="auto"/>
              <w:sz w:val="22"/>
              <w:szCs w:val="22"/>
            </w:rPr>
            <w:t>Disabled children</w:t>
          </w:r>
        </w:p>
        <w:p w:rsidR="00171197" w:rsidRDefault="00171197" w:rsidP="00DA7A96">
          <w:pPr>
            <w:pStyle w:val="ListParagraph"/>
            <w:numPr>
              <w:ilvl w:val="0"/>
              <w:numId w:val="3"/>
            </w:numPr>
            <w:ind w:left="426"/>
            <w:rPr>
              <w:b w:val="0"/>
              <w:color w:val="auto"/>
              <w:sz w:val="22"/>
              <w:szCs w:val="22"/>
            </w:rPr>
          </w:pPr>
          <w:r>
            <w:rPr>
              <w:b w:val="0"/>
              <w:color w:val="auto"/>
              <w:sz w:val="22"/>
              <w:szCs w:val="22"/>
            </w:rPr>
            <w:t>T</w:t>
          </w:r>
          <w:r w:rsidRPr="00171197">
            <w:rPr>
              <w:b w:val="0"/>
              <w:color w:val="auto"/>
              <w:sz w:val="22"/>
              <w:szCs w:val="22"/>
            </w:rPr>
            <w:t>hose that schools and other education providers may identify as ‘vulnerable’</w:t>
          </w:r>
          <w:r w:rsidR="00A17F9A">
            <w:rPr>
              <w:b w:val="0"/>
              <w:color w:val="auto"/>
              <w:sz w:val="22"/>
              <w:szCs w:val="22"/>
            </w:rPr>
            <w:t>, e.g. previously looked after children, those who have recently had safeguarding issues not yet processed by social care, some SEN K children.</w:t>
          </w:r>
        </w:p>
        <w:p w:rsidR="00A17F9A" w:rsidRPr="00A17F9A" w:rsidRDefault="00A17F9A" w:rsidP="00A17F9A">
          <w:pPr>
            <w:ind w:left="66"/>
            <w:rPr>
              <w:sz w:val="22"/>
            </w:rPr>
          </w:pPr>
          <w:r>
            <w:rPr>
              <w:sz w:val="22"/>
            </w:rPr>
            <w:t>Our academy will continue to work with social care and other agencies to ensure any recognised vulnerable child is supported throughout this time.</w:t>
          </w:r>
        </w:p>
        <w:p w:rsidR="00171197" w:rsidRDefault="00171197" w:rsidP="00171197">
          <w:pPr>
            <w:rPr>
              <w:sz w:val="22"/>
            </w:rPr>
          </w:pPr>
        </w:p>
        <w:p w:rsidR="00ED0464" w:rsidRPr="00171197" w:rsidRDefault="00ED0464" w:rsidP="00171197">
          <w:pPr>
            <w:rPr>
              <w:sz w:val="22"/>
            </w:rPr>
          </w:pPr>
        </w:p>
        <w:p w:rsidR="00953CC2" w:rsidRDefault="00953CC2" w:rsidP="00171197">
          <w:pPr>
            <w:pStyle w:val="ListParagraph"/>
          </w:pPr>
          <w:r w:rsidRPr="007C2D36">
            <w:lastRenderedPageBreak/>
            <w:t>Key workers as identified by Government</w:t>
          </w:r>
        </w:p>
        <w:p w:rsidR="00171197" w:rsidRPr="00171197" w:rsidRDefault="00567FBB" w:rsidP="00171197">
          <w:pPr>
            <w:ind w:left="284" w:hanging="284"/>
            <w:rPr>
              <w:sz w:val="22"/>
            </w:rPr>
          </w:pPr>
          <w:hyperlink r:id="rId18" w:history="1">
            <w:r w:rsidR="00171197" w:rsidRPr="00171197">
              <w:rPr>
                <w:rStyle w:val="Hyperlink"/>
                <w:sz w:val="22"/>
              </w:rPr>
              <w:t>Key workers</w:t>
            </w:r>
          </w:hyperlink>
          <w:r w:rsidR="00171197">
            <w:rPr>
              <w:sz w:val="22"/>
            </w:rPr>
            <w:t xml:space="preserve"> </w:t>
          </w:r>
          <w:r w:rsidR="00171197" w:rsidRPr="00171197">
            <w:rPr>
              <w:sz w:val="22"/>
            </w:rPr>
            <w:t>have been identified as those who work in the areas of:</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Health and social care</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Education and childcare</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Key public services</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Local and national government</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Food and other necessary goods</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Public safety and national security</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Transport</w:t>
          </w:r>
        </w:p>
        <w:p w:rsidR="00171197" w:rsidRPr="00171197" w:rsidRDefault="00171197" w:rsidP="00DA7A96">
          <w:pPr>
            <w:pStyle w:val="ListParagraph"/>
            <w:numPr>
              <w:ilvl w:val="0"/>
              <w:numId w:val="4"/>
            </w:numPr>
            <w:ind w:left="426"/>
            <w:rPr>
              <w:b w:val="0"/>
              <w:color w:val="auto"/>
              <w:sz w:val="22"/>
            </w:rPr>
          </w:pPr>
          <w:r w:rsidRPr="00171197">
            <w:rPr>
              <w:b w:val="0"/>
              <w:color w:val="auto"/>
              <w:sz w:val="22"/>
            </w:rPr>
            <w:t>Utilities, communication and financial services</w:t>
          </w:r>
        </w:p>
        <w:p w:rsidR="00171197" w:rsidRPr="007C2D36" w:rsidRDefault="00171197" w:rsidP="00171197"/>
        <w:p w:rsidR="00487A7C" w:rsidRDefault="00487A7C" w:rsidP="00171197">
          <w:pPr>
            <w:pStyle w:val="ListParagraph"/>
          </w:pPr>
          <w:r>
            <w:t>Attendance Procedures</w:t>
          </w:r>
        </w:p>
        <w:p w:rsidR="00487A7C" w:rsidRPr="00314478" w:rsidRDefault="00487A7C" w:rsidP="00314478">
          <w:pPr>
            <w:spacing w:line="276" w:lineRule="auto"/>
            <w:jc w:val="both"/>
            <w:rPr>
              <w:sz w:val="22"/>
            </w:rPr>
          </w:pPr>
          <w:r w:rsidRPr="00314478">
            <w:rPr>
              <w:sz w:val="22"/>
            </w:rPr>
            <w:t xml:space="preserve">Academies will not be completing the usual day-to-day attendance processes to follow up on non-attendance. Instead academies should be completing a </w:t>
          </w:r>
          <w:hyperlink r:id="rId19" w:history="1">
            <w:r w:rsidRPr="00314478">
              <w:rPr>
                <w:rStyle w:val="Hyperlink"/>
                <w:sz w:val="22"/>
              </w:rPr>
              <w:t>daily online attendanc</w:t>
            </w:r>
            <w:r w:rsidRPr="00314478">
              <w:rPr>
                <w:rStyle w:val="Hyperlink"/>
                <w:sz w:val="22"/>
              </w:rPr>
              <w:t>e</w:t>
            </w:r>
            <w:r w:rsidRPr="00314478">
              <w:rPr>
                <w:rStyle w:val="Hyperlink"/>
                <w:sz w:val="22"/>
              </w:rPr>
              <w:t xml:space="preserve"> form</w:t>
            </w:r>
          </w:hyperlink>
          <w:r w:rsidRPr="00314478">
            <w:rPr>
              <w:sz w:val="22"/>
            </w:rPr>
            <w:t xml:space="preserve">. </w:t>
          </w:r>
        </w:p>
        <w:p w:rsidR="00487A7C" w:rsidRDefault="00487A7C" w:rsidP="00314478">
          <w:pPr>
            <w:spacing w:line="276" w:lineRule="auto"/>
            <w:jc w:val="both"/>
            <w:rPr>
              <w:sz w:val="22"/>
              <w:lang w:val="en-US"/>
            </w:rPr>
          </w:pPr>
          <w:r w:rsidRPr="00314478">
            <w:rPr>
              <w:sz w:val="22"/>
            </w:rPr>
            <w:t xml:space="preserve">Academies will liaise with social care and families about pupil attendance. Those children on the identified list who are not attending school will be monitored using </w:t>
          </w:r>
          <w:r w:rsidRPr="00314478">
            <w:rPr>
              <w:b/>
              <w:sz w:val="22"/>
            </w:rPr>
            <w:t>‘</w:t>
          </w:r>
          <w:r w:rsidRPr="00314478">
            <w:rPr>
              <w:b/>
              <w:sz w:val="22"/>
              <w:lang w:val="en-US"/>
            </w:rPr>
            <w:t>Guidance for Safeguarding Vulnerable children during prolonged school closure’</w:t>
          </w:r>
          <w:r w:rsidRPr="00314478">
            <w:rPr>
              <w:sz w:val="22"/>
              <w:lang w:val="en-US"/>
            </w:rPr>
            <w:t>, which has been communicated to all academies. (</w:t>
          </w:r>
          <w:r w:rsidR="00314478">
            <w:rPr>
              <w:sz w:val="22"/>
              <w:lang w:val="en-US"/>
            </w:rPr>
            <w:t xml:space="preserve">Annex </w:t>
          </w:r>
          <w:r w:rsidR="00A53836">
            <w:rPr>
              <w:sz w:val="22"/>
              <w:lang w:val="en-US"/>
            </w:rPr>
            <w:t>B</w:t>
          </w:r>
          <w:r w:rsidRPr="00314478">
            <w:rPr>
              <w:sz w:val="22"/>
              <w:lang w:val="en-US"/>
            </w:rPr>
            <w:t>).</w:t>
          </w:r>
        </w:p>
        <w:p w:rsidR="00474196" w:rsidRDefault="00474196" w:rsidP="00314478">
          <w:pPr>
            <w:spacing w:line="276" w:lineRule="auto"/>
            <w:jc w:val="both"/>
            <w:rPr>
              <w:sz w:val="22"/>
              <w:lang w:val="en-US"/>
            </w:rPr>
          </w:pPr>
          <w:r>
            <w:rPr>
              <w:sz w:val="22"/>
              <w:lang w:val="en-US"/>
            </w:rPr>
            <w:t xml:space="preserve">Staff attendance – it is imperative that a full register of staff is taken each day so that it is known who </w:t>
          </w:r>
          <w:r w:rsidR="00C33EA5">
            <w:rPr>
              <w:sz w:val="22"/>
              <w:lang w:val="en-US"/>
            </w:rPr>
            <w:t>is</w:t>
          </w:r>
          <w:r>
            <w:rPr>
              <w:sz w:val="22"/>
              <w:lang w:val="en-US"/>
            </w:rPr>
            <w:t xml:space="preserve"> on the academy site.</w:t>
          </w:r>
          <w:r w:rsidR="00145BA3">
            <w:rPr>
              <w:sz w:val="22"/>
              <w:lang w:val="en-US"/>
            </w:rPr>
            <w:t xml:space="preserve"> Returns must be submitted to CEO daily- including staff available to work even if not on site. </w:t>
          </w:r>
        </w:p>
        <w:p w:rsidR="00314478" w:rsidRPr="00314478" w:rsidRDefault="00314478" w:rsidP="00314478">
          <w:pPr>
            <w:jc w:val="both"/>
            <w:rPr>
              <w:sz w:val="22"/>
              <w:lang w:val="en-US"/>
            </w:rPr>
          </w:pPr>
        </w:p>
        <w:p w:rsidR="00953CC2" w:rsidRDefault="00953CC2" w:rsidP="00171197">
          <w:pPr>
            <w:pStyle w:val="ListParagraph"/>
          </w:pPr>
          <w:r w:rsidRPr="007C2D36">
            <w:t>Key personnel in Academy, including DSL arrangements (insert</w:t>
          </w:r>
          <w:r w:rsidR="00A17F9A">
            <w:t xml:space="preserve"> information below</w:t>
          </w:r>
          <w:r w:rsidRPr="007C2D36">
            <w:t>)</w:t>
          </w:r>
        </w:p>
        <w:tbl>
          <w:tblPr>
            <w:tblStyle w:val="TableGrid"/>
            <w:tblW w:w="0" w:type="auto"/>
            <w:tblLook w:val="04A0" w:firstRow="1" w:lastRow="0" w:firstColumn="1" w:lastColumn="0" w:noHBand="0" w:noVBand="1"/>
          </w:tblPr>
          <w:tblGrid>
            <w:gridCol w:w="2254"/>
            <w:gridCol w:w="2986"/>
            <w:gridCol w:w="1843"/>
            <w:gridCol w:w="1933"/>
          </w:tblGrid>
          <w:tr w:rsidR="0095672D" w:rsidTr="0095672D">
            <w:tc>
              <w:tcPr>
                <w:tcW w:w="2254" w:type="dxa"/>
                <w:shd w:val="clear" w:color="auto" w:fill="E3C7F0" w:themeFill="accent6" w:themeFillTint="33"/>
              </w:tcPr>
              <w:p w:rsidR="0095672D" w:rsidRPr="0095672D" w:rsidRDefault="0095672D" w:rsidP="0095672D">
                <w:pPr>
                  <w:jc w:val="center"/>
                  <w:rPr>
                    <w:b/>
                    <w:sz w:val="22"/>
                  </w:rPr>
                </w:pPr>
                <w:r w:rsidRPr="0095672D">
                  <w:rPr>
                    <w:b/>
                    <w:sz w:val="22"/>
                  </w:rPr>
                  <w:t>Role</w:t>
                </w:r>
              </w:p>
            </w:tc>
            <w:tc>
              <w:tcPr>
                <w:tcW w:w="2986" w:type="dxa"/>
                <w:shd w:val="clear" w:color="auto" w:fill="E3C7F0" w:themeFill="accent6" w:themeFillTint="33"/>
              </w:tcPr>
              <w:p w:rsidR="0095672D" w:rsidRPr="0095672D" w:rsidRDefault="0095672D" w:rsidP="0095672D">
                <w:pPr>
                  <w:jc w:val="center"/>
                  <w:rPr>
                    <w:b/>
                    <w:sz w:val="22"/>
                  </w:rPr>
                </w:pPr>
                <w:r w:rsidRPr="0095672D">
                  <w:rPr>
                    <w:b/>
                    <w:sz w:val="22"/>
                  </w:rPr>
                  <w:t>Name</w:t>
                </w:r>
              </w:p>
            </w:tc>
            <w:tc>
              <w:tcPr>
                <w:tcW w:w="1843" w:type="dxa"/>
                <w:shd w:val="clear" w:color="auto" w:fill="E3C7F0" w:themeFill="accent6" w:themeFillTint="33"/>
              </w:tcPr>
              <w:p w:rsidR="0095672D" w:rsidRPr="0095672D" w:rsidRDefault="0095672D" w:rsidP="0095672D">
                <w:pPr>
                  <w:jc w:val="center"/>
                  <w:rPr>
                    <w:b/>
                    <w:sz w:val="22"/>
                  </w:rPr>
                </w:pPr>
                <w:r w:rsidRPr="0095672D">
                  <w:rPr>
                    <w:b/>
                    <w:sz w:val="22"/>
                  </w:rPr>
                  <w:t>Contact (School hours)</w:t>
                </w:r>
              </w:p>
            </w:tc>
            <w:tc>
              <w:tcPr>
                <w:tcW w:w="1933" w:type="dxa"/>
                <w:shd w:val="clear" w:color="auto" w:fill="E3C7F0" w:themeFill="accent6" w:themeFillTint="33"/>
              </w:tcPr>
              <w:p w:rsidR="0095672D" w:rsidRPr="0095672D" w:rsidRDefault="0095672D" w:rsidP="0095672D">
                <w:pPr>
                  <w:jc w:val="center"/>
                  <w:rPr>
                    <w:b/>
                    <w:sz w:val="22"/>
                  </w:rPr>
                </w:pPr>
                <w:r w:rsidRPr="0095672D">
                  <w:rPr>
                    <w:b/>
                    <w:sz w:val="22"/>
                  </w:rPr>
                  <w:t>Contact details (Out of schools hours)</w:t>
                </w:r>
              </w:p>
            </w:tc>
          </w:tr>
          <w:tr w:rsidR="00EB1E97" w:rsidTr="0095672D">
            <w:tc>
              <w:tcPr>
                <w:tcW w:w="2254" w:type="dxa"/>
                <w:shd w:val="clear" w:color="auto" w:fill="E3C7F0" w:themeFill="accent6" w:themeFillTint="33"/>
              </w:tcPr>
              <w:p w:rsidR="00EB1E97" w:rsidRPr="0095672D" w:rsidRDefault="00EB1E97" w:rsidP="00EB1E97">
                <w:pPr>
                  <w:rPr>
                    <w:sz w:val="22"/>
                  </w:rPr>
                </w:pPr>
                <w:r w:rsidRPr="0095672D">
                  <w:rPr>
                    <w:sz w:val="22"/>
                  </w:rPr>
                  <w:t>Designated Safeguarding Lead</w:t>
                </w:r>
              </w:p>
            </w:tc>
            <w:tc>
              <w:tcPr>
                <w:tcW w:w="2986" w:type="dxa"/>
              </w:tcPr>
              <w:p w:rsidR="00EB1E97" w:rsidRPr="0095672D" w:rsidRDefault="00EB1E97" w:rsidP="00EB1E97">
                <w:pPr>
                  <w:rPr>
                    <w:sz w:val="22"/>
                  </w:rPr>
                </w:pPr>
                <w:r>
                  <w:rPr>
                    <w:sz w:val="22"/>
                  </w:rPr>
                  <w:t>Sara Ainsworth</w:t>
                </w:r>
              </w:p>
            </w:tc>
            <w:tc>
              <w:tcPr>
                <w:tcW w:w="1843" w:type="dxa"/>
              </w:tcPr>
              <w:p w:rsidR="00EB1E97" w:rsidRDefault="00EB1E97" w:rsidP="00EB1E97">
                <w:pPr>
                  <w:rPr>
                    <w:sz w:val="22"/>
                  </w:rPr>
                </w:pPr>
                <w:r>
                  <w:rPr>
                    <w:sz w:val="22"/>
                  </w:rPr>
                  <w:t>0151 4244329</w:t>
                </w:r>
              </w:p>
              <w:p w:rsidR="00EB1E97" w:rsidRPr="0095672D" w:rsidRDefault="00EB1E97" w:rsidP="00EB1E97">
                <w:pPr>
                  <w:rPr>
                    <w:sz w:val="22"/>
                  </w:rPr>
                </w:pPr>
              </w:p>
            </w:tc>
            <w:tc>
              <w:tcPr>
                <w:tcW w:w="1933" w:type="dxa"/>
              </w:tcPr>
              <w:p w:rsidR="00EB1E97" w:rsidRPr="0095672D" w:rsidRDefault="00EB1E97" w:rsidP="00EB1E97">
                <w:pPr>
                  <w:rPr>
                    <w:sz w:val="22"/>
                  </w:rPr>
                </w:pPr>
              </w:p>
            </w:tc>
          </w:tr>
          <w:tr w:rsidR="00EB1E97" w:rsidTr="0095672D">
            <w:tc>
              <w:tcPr>
                <w:tcW w:w="2254" w:type="dxa"/>
                <w:shd w:val="clear" w:color="auto" w:fill="E3C7F0" w:themeFill="accent6" w:themeFillTint="33"/>
              </w:tcPr>
              <w:p w:rsidR="00EB1E97" w:rsidRPr="0095672D" w:rsidRDefault="00EB1E97" w:rsidP="00EB1E97">
                <w:pPr>
                  <w:rPr>
                    <w:sz w:val="22"/>
                  </w:rPr>
                </w:pPr>
                <w:r w:rsidRPr="0095672D">
                  <w:rPr>
                    <w:sz w:val="22"/>
                  </w:rPr>
                  <w:t>Deputy(s) Designated Safeguarding Leads</w:t>
                </w:r>
              </w:p>
            </w:tc>
            <w:tc>
              <w:tcPr>
                <w:tcW w:w="2986" w:type="dxa"/>
              </w:tcPr>
              <w:p w:rsidR="00EB1E97" w:rsidRPr="0095672D" w:rsidRDefault="00EB1E97" w:rsidP="00EB1E97">
                <w:pPr>
                  <w:rPr>
                    <w:sz w:val="22"/>
                  </w:rPr>
                </w:pPr>
                <w:r>
                  <w:rPr>
                    <w:sz w:val="22"/>
                  </w:rPr>
                  <w:t>Emma Leach</w:t>
                </w:r>
              </w:p>
            </w:tc>
            <w:tc>
              <w:tcPr>
                <w:tcW w:w="1843" w:type="dxa"/>
              </w:tcPr>
              <w:p w:rsidR="00EB1E97" w:rsidRPr="0095672D" w:rsidRDefault="00EB1E97" w:rsidP="00EB1E97">
                <w:pPr>
                  <w:rPr>
                    <w:sz w:val="22"/>
                  </w:rPr>
                </w:pPr>
                <w:r>
                  <w:rPr>
                    <w:sz w:val="22"/>
                  </w:rPr>
                  <w:t>01514244329</w:t>
                </w:r>
              </w:p>
            </w:tc>
            <w:tc>
              <w:tcPr>
                <w:tcW w:w="1933" w:type="dxa"/>
              </w:tcPr>
              <w:p w:rsidR="00EB1E97" w:rsidRPr="0095672D" w:rsidRDefault="00EB1E97" w:rsidP="00EB1E97">
                <w:pPr>
                  <w:rPr>
                    <w:sz w:val="22"/>
                  </w:rPr>
                </w:pPr>
              </w:p>
            </w:tc>
          </w:tr>
        </w:tbl>
        <w:p w:rsidR="0095672D" w:rsidRPr="00F03AEC" w:rsidRDefault="0095672D" w:rsidP="0095672D">
          <w:pPr>
            <w:rPr>
              <w:sz w:val="22"/>
            </w:rPr>
          </w:pPr>
        </w:p>
        <w:p w:rsidR="00D70373" w:rsidRPr="00F03AEC" w:rsidRDefault="00D70373" w:rsidP="00314478">
          <w:pPr>
            <w:jc w:val="both"/>
            <w:rPr>
              <w:sz w:val="22"/>
            </w:rPr>
          </w:pPr>
          <w:r w:rsidRPr="00F03AEC">
            <w:rPr>
              <w:sz w:val="22"/>
            </w:rPr>
            <w:t>The academy will attempt to have a trained DSL or deputy DSL o</w:t>
          </w:r>
          <w:r w:rsidR="00C33EA5">
            <w:rPr>
              <w:sz w:val="22"/>
            </w:rPr>
            <w:t>n</w:t>
          </w:r>
          <w:r w:rsidRPr="00F03AEC">
            <w:rPr>
              <w:sz w:val="22"/>
            </w:rPr>
            <w:t xml:space="preserve"> site every day during school hours when children are present. </w:t>
          </w:r>
        </w:p>
        <w:p w:rsidR="00D70373" w:rsidRPr="00F03AEC" w:rsidRDefault="00D70373" w:rsidP="00314478">
          <w:pPr>
            <w:jc w:val="both"/>
            <w:rPr>
              <w:sz w:val="22"/>
            </w:rPr>
          </w:pPr>
          <w:r w:rsidRPr="00F03AEC">
            <w:rPr>
              <w:sz w:val="22"/>
            </w:rPr>
            <w:t>In the event this cannot be achieved, the DSL/Deputy DSL can be con</w:t>
          </w:r>
          <w:r w:rsidR="00EB1E97">
            <w:rPr>
              <w:sz w:val="22"/>
            </w:rPr>
            <w:t>tacted via phone</w:t>
          </w:r>
          <w:r w:rsidRPr="00F03AEC">
            <w:rPr>
              <w:sz w:val="22"/>
            </w:rPr>
            <w:t>. See contact details above.</w:t>
          </w:r>
        </w:p>
        <w:p w:rsidR="00D70373" w:rsidRPr="00F03AEC" w:rsidRDefault="00D70373" w:rsidP="00314478">
          <w:pPr>
            <w:jc w:val="both"/>
            <w:rPr>
              <w:sz w:val="22"/>
            </w:rPr>
          </w:pPr>
          <w:r w:rsidRPr="00F03AEC">
            <w:rPr>
              <w:sz w:val="22"/>
            </w:rPr>
            <w:t xml:space="preserve">If this is not possible due to illness etc. </w:t>
          </w:r>
          <w:r w:rsidR="00A17F9A">
            <w:rPr>
              <w:sz w:val="22"/>
            </w:rPr>
            <w:t xml:space="preserve">our academy will </w:t>
          </w:r>
          <w:r w:rsidRPr="00F03AEC">
            <w:rPr>
              <w:sz w:val="22"/>
            </w:rPr>
            <w:t>contact SET central team who will put the school in touch with another DSL to be available.</w:t>
          </w:r>
        </w:p>
        <w:p w:rsidR="00D70373" w:rsidRPr="00F03AEC" w:rsidRDefault="00D70373" w:rsidP="00314478">
          <w:pPr>
            <w:jc w:val="both"/>
            <w:rPr>
              <w:sz w:val="22"/>
            </w:rPr>
          </w:pPr>
          <w:r w:rsidRPr="00F03AEC">
            <w:rPr>
              <w:sz w:val="22"/>
            </w:rPr>
            <w:lastRenderedPageBreak/>
            <w:t>It is acknowledged that DSL training is very unlikely to take place during this period (although the option of online training can be explored). For the period COVID-19 measures are in place, a DSL (or deputy) who has been trained will continue to be classed as a trained DSL (or deputy) even if they miss their refresher training.</w:t>
          </w:r>
        </w:p>
        <w:p w:rsidR="00314478" w:rsidRDefault="00314478" w:rsidP="00D70373"/>
        <w:p w:rsidR="00953CC2" w:rsidRDefault="00953CC2" w:rsidP="00171197">
          <w:pPr>
            <w:pStyle w:val="ListParagraph"/>
          </w:pPr>
          <w:r w:rsidRPr="007C2D36">
            <w:t>Updated advice from academy’s local 3 safeguarding partners (insert</w:t>
          </w:r>
          <w:r w:rsidR="00A17F9A">
            <w:t xml:space="preserve"> information below</w:t>
          </w:r>
          <w:r w:rsidRPr="007C2D36">
            <w:t>)</w:t>
          </w:r>
        </w:p>
        <w:p w:rsidR="0095672D" w:rsidRPr="00F03AEC" w:rsidRDefault="0095672D" w:rsidP="0095672D">
          <w:pPr>
            <w:rPr>
              <w:sz w:val="22"/>
            </w:rPr>
          </w:pPr>
        </w:p>
        <w:tbl>
          <w:tblPr>
            <w:tblStyle w:val="TableGrid"/>
            <w:tblW w:w="0" w:type="auto"/>
            <w:tblLook w:val="04A0" w:firstRow="1" w:lastRow="0" w:firstColumn="1" w:lastColumn="0" w:noHBand="0" w:noVBand="1"/>
          </w:tblPr>
          <w:tblGrid>
            <w:gridCol w:w="4508"/>
            <w:gridCol w:w="4508"/>
          </w:tblGrid>
          <w:tr w:rsidR="0095672D" w:rsidRPr="00F03AEC" w:rsidTr="0095672D">
            <w:tc>
              <w:tcPr>
                <w:tcW w:w="4508" w:type="dxa"/>
                <w:shd w:val="clear" w:color="auto" w:fill="E3C7F0" w:themeFill="accent6" w:themeFillTint="33"/>
              </w:tcPr>
              <w:p w:rsidR="0095672D" w:rsidRPr="00F03AEC" w:rsidRDefault="0095672D" w:rsidP="0095672D">
                <w:pPr>
                  <w:rPr>
                    <w:b/>
                    <w:sz w:val="22"/>
                  </w:rPr>
                </w:pPr>
                <w:r w:rsidRPr="00F03AEC">
                  <w:rPr>
                    <w:b/>
                    <w:sz w:val="22"/>
                  </w:rPr>
                  <w:t>Contact person at SG Partnership</w:t>
                </w:r>
              </w:p>
            </w:tc>
            <w:tc>
              <w:tcPr>
                <w:tcW w:w="4508" w:type="dxa"/>
                <w:shd w:val="clear" w:color="auto" w:fill="E3C7F0" w:themeFill="accent6" w:themeFillTint="33"/>
              </w:tcPr>
              <w:p w:rsidR="0095672D" w:rsidRPr="00F03AEC" w:rsidRDefault="0095672D" w:rsidP="0095672D">
                <w:pPr>
                  <w:rPr>
                    <w:b/>
                    <w:sz w:val="22"/>
                  </w:rPr>
                </w:pPr>
                <w:r w:rsidRPr="00F03AEC">
                  <w:rPr>
                    <w:b/>
                    <w:sz w:val="22"/>
                  </w:rPr>
                  <w:t>Contact details</w:t>
                </w:r>
              </w:p>
            </w:tc>
          </w:tr>
          <w:tr w:rsidR="00EB1E97" w:rsidTr="0095672D">
            <w:tc>
              <w:tcPr>
                <w:tcW w:w="4508" w:type="dxa"/>
              </w:tcPr>
              <w:p w:rsidR="00EB1E97" w:rsidRDefault="00EB1E97" w:rsidP="00EB1E97"/>
              <w:p w:rsidR="00EB1E97" w:rsidRDefault="00EB1E97" w:rsidP="00EB1E97">
                <w:r>
                  <w:t>ICART</w:t>
                </w:r>
              </w:p>
            </w:tc>
            <w:tc>
              <w:tcPr>
                <w:tcW w:w="4508" w:type="dxa"/>
              </w:tcPr>
              <w:p w:rsidR="00EB1E97" w:rsidRDefault="00EB1E97" w:rsidP="00EB1E97"/>
              <w:p w:rsidR="00EB1E97" w:rsidRDefault="00EB1E97" w:rsidP="00EB1E97">
                <w:r>
                  <w:t>0151 511 7722</w:t>
                </w:r>
              </w:p>
              <w:p w:rsidR="00EB1E97" w:rsidRDefault="00EB1E97" w:rsidP="00EB1E97"/>
            </w:tc>
          </w:tr>
        </w:tbl>
        <w:p w:rsidR="0095672D" w:rsidRPr="007C2D36" w:rsidRDefault="0095672D" w:rsidP="0095672D"/>
        <w:p w:rsidR="00953CC2" w:rsidRDefault="00953CC2" w:rsidP="00171197">
          <w:pPr>
            <w:pStyle w:val="ListParagraph"/>
          </w:pPr>
          <w:r w:rsidRPr="007C2D36">
            <w:t xml:space="preserve">Updated advice from academy’s local authority regarding children with EHCP </w:t>
          </w:r>
          <w:r w:rsidR="00140E2A" w:rsidRPr="007C2D36">
            <w:t>(insert</w:t>
          </w:r>
          <w:r w:rsidR="00140E2A">
            <w:t xml:space="preserve"> information below</w:t>
          </w:r>
          <w:r w:rsidR="00140E2A" w:rsidRPr="007C2D36">
            <w:t>)</w:t>
          </w:r>
        </w:p>
        <w:p w:rsidR="0095672D" w:rsidRPr="00F03AEC" w:rsidRDefault="0095672D" w:rsidP="0095672D">
          <w:pPr>
            <w:rPr>
              <w:sz w:val="22"/>
            </w:rPr>
          </w:pPr>
        </w:p>
        <w:tbl>
          <w:tblPr>
            <w:tblStyle w:val="TableGrid"/>
            <w:tblW w:w="0" w:type="auto"/>
            <w:tblLook w:val="04A0" w:firstRow="1" w:lastRow="0" w:firstColumn="1" w:lastColumn="0" w:noHBand="0" w:noVBand="1"/>
          </w:tblPr>
          <w:tblGrid>
            <w:gridCol w:w="4508"/>
            <w:gridCol w:w="4508"/>
          </w:tblGrid>
          <w:tr w:rsidR="0095672D" w:rsidRPr="00F03AEC" w:rsidTr="00314478">
            <w:tc>
              <w:tcPr>
                <w:tcW w:w="4508" w:type="dxa"/>
                <w:shd w:val="clear" w:color="auto" w:fill="E3C7F0" w:themeFill="accent6" w:themeFillTint="33"/>
              </w:tcPr>
              <w:p w:rsidR="0095672D" w:rsidRPr="00F03AEC" w:rsidRDefault="0095672D" w:rsidP="00D70373">
                <w:pPr>
                  <w:rPr>
                    <w:b/>
                    <w:sz w:val="22"/>
                  </w:rPr>
                </w:pPr>
                <w:r w:rsidRPr="00F03AEC">
                  <w:rPr>
                    <w:b/>
                    <w:sz w:val="22"/>
                  </w:rPr>
                  <w:t xml:space="preserve">Contact person </w:t>
                </w:r>
                <w:r w:rsidR="00D70373" w:rsidRPr="00F03AEC">
                  <w:rPr>
                    <w:b/>
                    <w:sz w:val="22"/>
                  </w:rPr>
                  <w:t>at LA SEND dept.</w:t>
                </w:r>
              </w:p>
            </w:tc>
            <w:tc>
              <w:tcPr>
                <w:tcW w:w="4508" w:type="dxa"/>
                <w:shd w:val="clear" w:color="auto" w:fill="E3C7F0" w:themeFill="accent6" w:themeFillTint="33"/>
              </w:tcPr>
              <w:p w:rsidR="0095672D" w:rsidRPr="00F03AEC" w:rsidRDefault="0095672D" w:rsidP="00314478">
                <w:pPr>
                  <w:rPr>
                    <w:b/>
                    <w:sz w:val="22"/>
                  </w:rPr>
                </w:pPr>
                <w:r w:rsidRPr="00F03AEC">
                  <w:rPr>
                    <w:b/>
                    <w:sz w:val="22"/>
                  </w:rPr>
                  <w:t>Contact details</w:t>
                </w:r>
              </w:p>
            </w:tc>
          </w:tr>
          <w:tr w:rsidR="00EB1E97" w:rsidTr="00314478">
            <w:tc>
              <w:tcPr>
                <w:tcW w:w="4508" w:type="dxa"/>
              </w:tcPr>
              <w:p w:rsidR="00EB1E97" w:rsidRDefault="00EB1E97" w:rsidP="00EB1E97"/>
              <w:p w:rsidR="00EB1E97" w:rsidRDefault="00EB1E97" w:rsidP="00EB1E97">
                <w:r>
                  <w:t>Susan Paine</w:t>
                </w:r>
              </w:p>
              <w:p w:rsidR="00EB1E97" w:rsidRDefault="00EB1E97" w:rsidP="00EB1E97">
                <w:r>
                  <w:t>Eileen Picton</w:t>
                </w:r>
              </w:p>
              <w:p w:rsidR="00EB1E97" w:rsidRDefault="00EB1E97" w:rsidP="00EB1E97"/>
            </w:tc>
            <w:tc>
              <w:tcPr>
                <w:tcW w:w="4508" w:type="dxa"/>
              </w:tcPr>
              <w:p w:rsidR="00EB1E97" w:rsidRDefault="00EB1E97" w:rsidP="00EB1E97"/>
              <w:p w:rsidR="00EB1E97" w:rsidRDefault="00EB1E97" w:rsidP="00EB1E97">
                <w:r>
                  <w:t>0151 5117191</w:t>
                </w:r>
              </w:p>
              <w:p w:rsidR="00EB1E97" w:rsidRDefault="00EB1E97" w:rsidP="00EB1E97">
                <w:r>
                  <w:t>0151 5117461</w:t>
                </w:r>
              </w:p>
            </w:tc>
          </w:tr>
        </w:tbl>
        <w:p w:rsidR="0095672D" w:rsidRPr="007C2D36" w:rsidRDefault="0095672D" w:rsidP="0095672D"/>
        <w:p w:rsidR="00953CC2" w:rsidRDefault="00953CC2" w:rsidP="00171197">
          <w:pPr>
            <w:pStyle w:val="ListParagraph"/>
          </w:pPr>
          <w:r w:rsidRPr="007C2D36">
            <w:t xml:space="preserve">Updated advice from academy’s local authority designated officer (LADO) </w:t>
          </w:r>
          <w:r w:rsidR="00140E2A" w:rsidRPr="007C2D36">
            <w:t>(insert</w:t>
          </w:r>
          <w:r w:rsidR="00140E2A">
            <w:t xml:space="preserve"> information below</w:t>
          </w:r>
          <w:r w:rsidR="00140E2A" w:rsidRPr="007C2D36">
            <w:t>)</w:t>
          </w:r>
        </w:p>
        <w:p w:rsidR="0095672D" w:rsidRPr="00F03AEC" w:rsidRDefault="0095672D" w:rsidP="0095672D">
          <w:pPr>
            <w:rPr>
              <w:sz w:val="22"/>
            </w:rPr>
          </w:pPr>
        </w:p>
        <w:tbl>
          <w:tblPr>
            <w:tblStyle w:val="TableGrid"/>
            <w:tblW w:w="0" w:type="auto"/>
            <w:tblLook w:val="04A0" w:firstRow="1" w:lastRow="0" w:firstColumn="1" w:lastColumn="0" w:noHBand="0" w:noVBand="1"/>
          </w:tblPr>
          <w:tblGrid>
            <w:gridCol w:w="5893"/>
            <w:gridCol w:w="3123"/>
          </w:tblGrid>
          <w:tr w:rsidR="0095672D" w:rsidRPr="00F03AEC" w:rsidTr="00314478">
            <w:tc>
              <w:tcPr>
                <w:tcW w:w="4508" w:type="dxa"/>
                <w:shd w:val="clear" w:color="auto" w:fill="E3C7F0" w:themeFill="accent6" w:themeFillTint="33"/>
              </w:tcPr>
              <w:p w:rsidR="0095672D" w:rsidRPr="00F03AEC" w:rsidRDefault="00D70373" w:rsidP="00D70373">
                <w:pPr>
                  <w:rPr>
                    <w:b/>
                    <w:sz w:val="22"/>
                  </w:rPr>
                </w:pPr>
                <w:r w:rsidRPr="00F03AEC">
                  <w:rPr>
                    <w:b/>
                    <w:sz w:val="22"/>
                  </w:rPr>
                  <w:t>LADO name</w:t>
                </w:r>
              </w:p>
            </w:tc>
            <w:tc>
              <w:tcPr>
                <w:tcW w:w="4508" w:type="dxa"/>
                <w:shd w:val="clear" w:color="auto" w:fill="E3C7F0" w:themeFill="accent6" w:themeFillTint="33"/>
              </w:tcPr>
              <w:p w:rsidR="0095672D" w:rsidRPr="00F03AEC" w:rsidRDefault="0095672D" w:rsidP="00314478">
                <w:pPr>
                  <w:rPr>
                    <w:b/>
                    <w:sz w:val="22"/>
                  </w:rPr>
                </w:pPr>
                <w:r w:rsidRPr="00F03AEC">
                  <w:rPr>
                    <w:b/>
                    <w:sz w:val="22"/>
                  </w:rPr>
                  <w:t>Contact details</w:t>
                </w:r>
              </w:p>
            </w:tc>
          </w:tr>
          <w:tr w:rsidR="00EB1E97" w:rsidTr="00314478">
            <w:tc>
              <w:tcPr>
                <w:tcW w:w="4508" w:type="dxa"/>
              </w:tcPr>
              <w:p w:rsidR="00EB1E97" w:rsidRDefault="00EB1E97" w:rsidP="00EB1E97">
                <w:hyperlink r:id="rId20" w:history="1">
                  <w:r w:rsidRPr="004D4C26">
                    <w:rPr>
                      <w:rStyle w:val="Hyperlink"/>
                    </w:rPr>
                    <w:t>https://children.haltonsafeguarding.co.uk/docs/LADOConsultationForm.doc</w:t>
                  </w:r>
                </w:hyperlink>
                <w:r>
                  <w:t xml:space="preserve"> </w:t>
                </w:r>
              </w:p>
              <w:p w:rsidR="00EB1E97" w:rsidRDefault="00EB1E97" w:rsidP="00EB1E97"/>
              <w:p w:rsidR="00EB1E97" w:rsidRDefault="00EB1E97" w:rsidP="00EB1E97">
                <w:r>
                  <w:t>Safeguarding Unit admin number</w:t>
                </w:r>
              </w:p>
            </w:tc>
            <w:tc>
              <w:tcPr>
                <w:tcW w:w="4508" w:type="dxa"/>
              </w:tcPr>
              <w:p w:rsidR="00EB1E97" w:rsidRDefault="00EB1E97" w:rsidP="00EB1E97">
                <w:pPr>
                  <w:tabs>
                    <w:tab w:val="left" w:pos="1031"/>
                  </w:tabs>
                </w:pPr>
                <w:r w:rsidRPr="00935CE3">
                  <w:t>safeguarding.unit@halton.gcsx.gov.uk</w:t>
                </w:r>
                <w:r>
                  <w:tab/>
                </w:r>
              </w:p>
              <w:p w:rsidR="00EB1E97" w:rsidRDefault="00EB1E97" w:rsidP="00EB1E97">
                <w:pPr>
                  <w:tabs>
                    <w:tab w:val="left" w:pos="1031"/>
                  </w:tabs>
                </w:pPr>
              </w:p>
              <w:p w:rsidR="00EB1E97" w:rsidRDefault="00EB1E97" w:rsidP="00EB1E97">
                <w:pPr>
                  <w:tabs>
                    <w:tab w:val="left" w:pos="1031"/>
                  </w:tabs>
                </w:pPr>
                <w:r w:rsidRPr="00375C66">
                  <w:t xml:space="preserve">0151 511 7717  </w:t>
                </w:r>
              </w:p>
            </w:tc>
          </w:tr>
        </w:tbl>
        <w:p w:rsidR="0095672D" w:rsidRPr="007C2D36" w:rsidRDefault="0095672D" w:rsidP="00EB1E97">
          <w:pPr>
            <w:ind w:left="284" w:hanging="284"/>
          </w:pPr>
        </w:p>
        <w:p w:rsidR="00953CC2" w:rsidRDefault="00953CC2" w:rsidP="00171197">
          <w:pPr>
            <w:pStyle w:val="ListParagraph"/>
          </w:pPr>
          <w:r w:rsidRPr="007C2D36">
            <w:t>Communication procedures between school staff and virtual school head (LAC)</w:t>
          </w:r>
          <w:r w:rsidR="00140E2A">
            <w:t xml:space="preserve"> </w:t>
          </w:r>
          <w:r w:rsidR="00140E2A" w:rsidRPr="007C2D36">
            <w:t>(insert</w:t>
          </w:r>
          <w:r w:rsidR="00140E2A">
            <w:t xml:space="preserve"> information below</w:t>
          </w:r>
          <w:r w:rsidR="00140E2A" w:rsidRPr="007C2D36">
            <w:t>)</w:t>
          </w:r>
        </w:p>
        <w:tbl>
          <w:tblPr>
            <w:tblStyle w:val="TableGrid"/>
            <w:tblW w:w="0" w:type="auto"/>
            <w:tblLook w:val="04A0" w:firstRow="1" w:lastRow="0" w:firstColumn="1" w:lastColumn="0" w:noHBand="0" w:noVBand="1"/>
          </w:tblPr>
          <w:tblGrid>
            <w:gridCol w:w="4508"/>
            <w:gridCol w:w="4508"/>
          </w:tblGrid>
          <w:tr w:rsidR="00A53836" w:rsidRPr="00F03AEC" w:rsidTr="0047681A">
            <w:tc>
              <w:tcPr>
                <w:tcW w:w="4508" w:type="dxa"/>
                <w:shd w:val="clear" w:color="auto" w:fill="E3C7F0" w:themeFill="accent6" w:themeFillTint="33"/>
              </w:tcPr>
              <w:p w:rsidR="00A53836" w:rsidRPr="00F03AEC" w:rsidRDefault="00A53836" w:rsidP="0047681A">
                <w:pPr>
                  <w:rPr>
                    <w:b/>
                    <w:sz w:val="22"/>
                  </w:rPr>
                </w:pPr>
                <w:r w:rsidRPr="00F03AEC">
                  <w:rPr>
                    <w:b/>
                    <w:sz w:val="22"/>
                  </w:rPr>
                  <w:t>Virtual school headteacher</w:t>
                </w:r>
              </w:p>
            </w:tc>
            <w:tc>
              <w:tcPr>
                <w:tcW w:w="4508" w:type="dxa"/>
                <w:shd w:val="clear" w:color="auto" w:fill="E3C7F0" w:themeFill="accent6" w:themeFillTint="33"/>
              </w:tcPr>
              <w:p w:rsidR="00A53836" w:rsidRPr="00F03AEC" w:rsidRDefault="00A53836" w:rsidP="0047681A">
                <w:pPr>
                  <w:rPr>
                    <w:b/>
                    <w:sz w:val="22"/>
                  </w:rPr>
                </w:pPr>
                <w:r w:rsidRPr="00F03AEC">
                  <w:rPr>
                    <w:b/>
                    <w:sz w:val="22"/>
                  </w:rPr>
                  <w:t>Contact details</w:t>
                </w:r>
              </w:p>
            </w:tc>
          </w:tr>
          <w:tr w:rsidR="00EB1E97" w:rsidRPr="00F03AEC" w:rsidTr="0047681A">
            <w:tc>
              <w:tcPr>
                <w:tcW w:w="4508" w:type="dxa"/>
              </w:tcPr>
              <w:p w:rsidR="00EB1E97" w:rsidRPr="00F03AEC" w:rsidRDefault="00EB1E97" w:rsidP="00EB1E97">
                <w:pPr>
                  <w:rPr>
                    <w:sz w:val="22"/>
                  </w:rPr>
                </w:pPr>
              </w:p>
              <w:p w:rsidR="00EB1E97" w:rsidRPr="00F03AEC" w:rsidRDefault="00EB1E97" w:rsidP="00EB1E97">
                <w:pPr>
                  <w:rPr>
                    <w:sz w:val="22"/>
                  </w:rPr>
                </w:pPr>
                <w:r>
                  <w:rPr>
                    <w:sz w:val="22"/>
                  </w:rPr>
                  <w:t>Sharon Williams</w:t>
                </w:r>
              </w:p>
            </w:tc>
            <w:tc>
              <w:tcPr>
                <w:tcW w:w="4508" w:type="dxa"/>
              </w:tcPr>
              <w:p w:rsidR="00EB1E97" w:rsidRDefault="00EB1E97" w:rsidP="00EB1E97">
                <w:pPr>
                  <w:rPr>
                    <w:sz w:val="22"/>
                  </w:rPr>
                </w:pPr>
              </w:p>
              <w:p w:rsidR="00EB1E97" w:rsidRPr="00F03AEC" w:rsidRDefault="00EB1E97" w:rsidP="00EB1E97">
                <w:pPr>
                  <w:rPr>
                    <w:sz w:val="22"/>
                  </w:rPr>
                </w:pPr>
                <w:r>
                  <w:rPr>
                    <w:sz w:val="22"/>
                  </w:rPr>
                  <w:t>0</w:t>
                </w:r>
                <w:r w:rsidRPr="00375C66">
                  <w:rPr>
                    <w:sz w:val="22"/>
                  </w:rPr>
                  <w:t>1515117391</w:t>
                </w:r>
              </w:p>
            </w:tc>
          </w:tr>
        </w:tbl>
        <w:p w:rsidR="00D70373" w:rsidRPr="00F03AEC" w:rsidRDefault="00D70373" w:rsidP="00D70373">
          <w:pPr>
            <w:rPr>
              <w:sz w:val="22"/>
            </w:rPr>
          </w:pPr>
        </w:p>
        <w:p w:rsidR="00A53836" w:rsidRPr="00567FBB" w:rsidRDefault="00C33EA5" w:rsidP="00567FBB">
          <w:pPr>
            <w:spacing w:line="276" w:lineRule="auto"/>
            <w:jc w:val="both"/>
            <w:rPr>
              <w:sz w:val="22"/>
            </w:rPr>
          </w:pPr>
          <w:r>
            <w:rPr>
              <w:sz w:val="22"/>
            </w:rPr>
            <w:t>Our a</w:t>
          </w:r>
          <w:r w:rsidR="00A53836" w:rsidRPr="00F03AEC">
            <w:rPr>
              <w:sz w:val="22"/>
            </w:rPr>
            <w:t xml:space="preserve">cademy will ensure that any </w:t>
          </w:r>
          <w:r>
            <w:rPr>
              <w:sz w:val="22"/>
            </w:rPr>
            <w:t>‘</w:t>
          </w:r>
          <w:r w:rsidR="00A53836" w:rsidRPr="00F03AEC">
            <w:rPr>
              <w:sz w:val="22"/>
            </w:rPr>
            <w:t>looked after child</w:t>
          </w:r>
          <w:r>
            <w:rPr>
              <w:sz w:val="22"/>
            </w:rPr>
            <w:t>’</w:t>
          </w:r>
          <w:r w:rsidR="00A53836" w:rsidRPr="00F03AEC">
            <w:rPr>
              <w:sz w:val="22"/>
            </w:rPr>
            <w:t xml:space="preserve"> is supported as with all vulnerable children and that there will be clear lines of communication between the school and the VSH team, both inside and outside school hours.</w:t>
          </w:r>
        </w:p>
        <w:p w:rsidR="00953CC2" w:rsidRDefault="00953CC2" w:rsidP="00171197">
          <w:pPr>
            <w:pStyle w:val="ListParagraph"/>
          </w:pPr>
          <w:r w:rsidRPr="007C2D36">
            <w:lastRenderedPageBreak/>
            <w:t>Arrangements for reporting a concern ensuring urgency of actions</w:t>
          </w:r>
        </w:p>
        <w:p w:rsidR="00A53836" w:rsidRPr="00F03AEC" w:rsidRDefault="00A53836" w:rsidP="00F03AEC">
          <w:pPr>
            <w:spacing w:line="276" w:lineRule="auto"/>
            <w:ind w:left="-5"/>
            <w:jc w:val="both"/>
            <w:rPr>
              <w:sz w:val="22"/>
            </w:rPr>
          </w:pPr>
          <w:r w:rsidRPr="00F03AEC">
            <w:rPr>
              <w:sz w:val="22"/>
            </w:rPr>
            <w:t>It is imperative that during this period of uncertainty that all staff ensure that any concerns are acted on as quickly as possible. For the most part, reporting procedures will remain as they are during normal school procedures</w:t>
          </w:r>
          <w:r w:rsidR="00140E2A">
            <w:rPr>
              <w:sz w:val="22"/>
            </w:rPr>
            <w:t xml:space="preserve"> as stated in our academy’s Safeguarding Policy</w:t>
          </w:r>
          <w:r w:rsidRPr="00F03AEC">
            <w:rPr>
              <w:sz w:val="22"/>
            </w:rPr>
            <w:t xml:space="preserve">, e.g. contact DSL/DDSL, and log on </w:t>
          </w:r>
          <w:r w:rsidR="00567FBB">
            <w:rPr>
              <w:sz w:val="22"/>
            </w:rPr>
            <w:t>relevant system; CPOMS</w:t>
          </w:r>
          <w:r w:rsidRPr="00F03AEC">
            <w:rPr>
              <w:sz w:val="22"/>
            </w:rPr>
            <w:t>.  This can of course be done remotely if need be.</w:t>
          </w:r>
        </w:p>
        <w:p w:rsidR="00567FBB" w:rsidRDefault="00A53836" w:rsidP="00F03AEC">
          <w:pPr>
            <w:spacing w:line="276" w:lineRule="auto"/>
            <w:ind w:left="-5"/>
            <w:jc w:val="both"/>
            <w:rPr>
              <w:sz w:val="22"/>
            </w:rPr>
          </w:pPr>
          <w:r w:rsidRPr="00F03AEC">
            <w:rPr>
              <w:sz w:val="22"/>
            </w:rPr>
            <w:t>In the unlikely event that a member of staff cannot access the relevant information system, they should contact the Designated Safeguarding Lead</w:t>
          </w:r>
          <w:r w:rsidR="00567FBB">
            <w:rPr>
              <w:sz w:val="22"/>
            </w:rPr>
            <w:t>/Headteacher</w:t>
          </w:r>
          <w:r w:rsidRPr="00F03AEC">
            <w:rPr>
              <w:sz w:val="22"/>
            </w:rPr>
            <w:t xml:space="preserve"> in the first instance. If </w:t>
          </w:r>
          <w:r w:rsidR="00567FBB">
            <w:rPr>
              <w:sz w:val="22"/>
            </w:rPr>
            <w:t>this is not possible</w:t>
          </w:r>
          <w:r w:rsidRPr="00F03AEC">
            <w:rPr>
              <w:sz w:val="22"/>
            </w:rPr>
            <w:t xml:space="preserve"> then a phone call should be made followed up wit</w:t>
          </w:r>
          <w:r w:rsidR="00C33EA5">
            <w:rPr>
              <w:sz w:val="22"/>
            </w:rPr>
            <w:t>h</w:t>
          </w:r>
          <w:r w:rsidR="00567FBB">
            <w:rPr>
              <w:sz w:val="22"/>
            </w:rPr>
            <w:t xml:space="preserve"> an email to the DDSL/ Deputy </w:t>
          </w:r>
          <w:bookmarkStart w:id="0" w:name="_GoBack"/>
          <w:bookmarkEnd w:id="0"/>
          <w:r w:rsidRPr="00F03AEC">
            <w:rPr>
              <w:sz w:val="22"/>
            </w:rPr>
            <w:t xml:space="preserve">Headteacher. </w:t>
          </w:r>
        </w:p>
        <w:p w:rsidR="00A53836" w:rsidRPr="00F03AEC" w:rsidRDefault="00A53836" w:rsidP="00F03AEC">
          <w:pPr>
            <w:spacing w:line="276" w:lineRule="auto"/>
            <w:ind w:left="-5"/>
            <w:jc w:val="both"/>
            <w:rPr>
              <w:sz w:val="22"/>
            </w:rPr>
          </w:pPr>
          <w:r w:rsidRPr="00F03AEC">
            <w:rPr>
              <w:sz w:val="22"/>
            </w:rPr>
            <w:t>Where staff are concerned about an adult working with children in the school, they should report the concern to the Headteacher. If there is a requirement to make a notification to the Headteacher whilst away from school, this should be done verbally</w:t>
          </w:r>
          <w:r w:rsidR="00140E2A">
            <w:rPr>
              <w:sz w:val="22"/>
            </w:rPr>
            <w:t>, e.g. phone call,</w:t>
          </w:r>
          <w:r w:rsidRPr="00F03AEC">
            <w:rPr>
              <w:sz w:val="22"/>
            </w:rPr>
            <w:t xml:space="preserve"> and followed up with an email to the Headteacher. </w:t>
          </w:r>
        </w:p>
        <w:p w:rsidR="00D71464" w:rsidRDefault="00A53836" w:rsidP="00EB1E97">
          <w:pPr>
            <w:spacing w:line="276" w:lineRule="auto"/>
            <w:ind w:left="-5"/>
            <w:jc w:val="both"/>
            <w:rPr>
              <w:sz w:val="22"/>
            </w:rPr>
          </w:pPr>
          <w:r w:rsidRPr="00F03AEC">
            <w:rPr>
              <w:sz w:val="22"/>
            </w:rPr>
            <w:t>Concerns around the Headteacher should be directed to the Chair of the Academy Council. Staff may also contact SET central team if need be at any time concerning any worries about reporting a concern.</w:t>
          </w:r>
        </w:p>
        <w:p w:rsidR="00D71464" w:rsidRPr="00F03AEC" w:rsidRDefault="00D71464" w:rsidP="00F03AEC">
          <w:pPr>
            <w:spacing w:line="276" w:lineRule="auto"/>
            <w:ind w:left="-5"/>
            <w:jc w:val="both"/>
            <w:rPr>
              <w:sz w:val="22"/>
            </w:rPr>
          </w:pPr>
        </w:p>
        <w:p w:rsidR="00953CC2" w:rsidRDefault="00953CC2" w:rsidP="00171197">
          <w:pPr>
            <w:pStyle w:val="ListParagraph"/>
          </w:pPr>
          <w:r w:rsidRPr="007C2D36">
            <w:t>Vigila</w:t>
          </w:r>
          <w:r w:rsidR="005A2C63">
            <w:t>nce regarding peer-on-peer abuse</w:t>
          </w:r>
        </w:p>
        <w:p w:rsidR="00FE4CB5" w:rsidRPr="00387597" w:rsidRDefault="00FE4CB5" w:rsidP="00387597">
          <w:pPr>
            <w:spacing w:line="276" w:lineRule="auto"/>
            <w:jc w:val="both"/>
            <w:rPr>
              <w:sz w:val="22"/>
            </w:rPr>
          </w:pPr>
          <w:r w:rsidRPr="00387597">
            <w:rPr>
              <w:sz w:val="22"/>
            </w:rPr>
            <w:t>Staff should be aware that certain issues may arise at this time which are more difficult to detect than when all children are in school. Behaviours linked to online issues may cause some cases of peer on peer abuse</w:t>
          </w:r>
          <w:r w:rsidR="00387597" w:rsidRPr="00387597">
            <w:rPr>
              <w:sz w:val="22"/>
            </w:rPr>
            <w:t xml:space="preserve"> (see section 18)</w:t>
          </w:r>
          <w:r w:rsidRPr="00387597">
            <w:rPr>
              <w:sz w:val="22"/>
            </w:rPr>
            <w:t xml:space="preserve">. Part Five of </w:t>
          </w:r>
          <w:hyperlink r:id="rId21" w:history="1">
            <w:r w:rsidR="00C33EA5" w:rsidRPr="00C33EA5">
              <w:rPr>
                <w:rStyle w:val="Hyperlink"/>
                <w:sz w:val="22"/>
              </w:rPr>
              <w:t>KCSiE 2019</w:t>
            </w:r>
          </w:hyperlink>
          <w:r w:rsidRPr="00387597">
            <w:rPr>
              <w:sz w:val="22"/>
            </w:rPr>
            <w:t xml:space="preserve"> outlines these concerns. It is important that where staff suspect peer-on-peer abuse</w:t>
          </w:r>
          <w:r w:rsidR="00C33EA5">
            <w:rPr>
              <w:sz w:val="22"/>
            </w:rPr>
            <w:t>,</w:t>
          </w:r>
          <w:r w:rsidRPr="00387597">
            <w:rPr>
              <w:sz w:val="22"/>
            </w:rPr>
            <w:t xml:space="preserve"> that they follow the reporting guidelines of the academy, including recording the issue on the appropriate system.</w:t>
          </w:r>
        </w:p>
        <w:p w:rsidR="00FE4CB5" w:rsidRPr="007C2D36" w:rsidRDefault="00FE4CB5" w:rsidP="005A2C63"/>
        <w:p w:rsidR="00953CC2" w:rsidRDefault="00953CC2" w:rsidP="00171197">
          <w:pPr>
            <w:pStyle w:val="ListParagraph"/>
          </w:pPr>
          <w:r w:rsidRPr="007C2D36">
            <w:t>Reporting concerns about an adult</w:t>
          </w:r>
        </w:p>
        <w:p w:rsidR="00FE4CB5" w:rsidRDefault="00FE4CB5" w:rsidP="00F03AEC">
          <w:pPr>
            <w:spacing w:line="276" w:lineRule="auto"/>
            <w:jc w:val="both"/>
            <w:rPr>
              <w:sz w:val="22"/>
            </w:rPr>
          </w:pPr>
          <w:r w:rsidRPr="00387597">
            <w:rPr>
              <w:sz w:val="22"/>
            </w:rPr>
            <w:t xml:space="preserve">All staff must be vigilant to adults seeking to take advantage of these extraordinary times. Reports have been across the media of incidents of attempted fraud, and there will be those who will see this as </w:t>
          </w:r>
          <w:r w:rsidR="00387597">
            <w:rPr>
              <w:sz w:val="22"/>
            </w:rPr>
            <w:t>an opportunity to possibly gain access to vulnerable children online. All school staff must be as vigilant as possible and reinforce the message of online safety in all communications with parents/carers who are home schooling.</w:t>
          </w:r>
        </w:p>
        <w:p w:rsidR="00387597" w:rsidRDefault="00387597" w:rsidP="00F03AEC">
          <w:pPr>
            <w:spacing w:line="276" w:lineRule="auto"/>
            <w:jc w:val="both"/>
            <w:rPr>
              <w:sz w:val="22"/>
            </w:rPr>
          </w:pPr>
          <w:r>
            <w:rPr>
              <w:sz w:val="22"/>
            </w:rPr>
            <w:t>In addition, where any staff is concerned about the behaviour of any adult, they should report using procedures as soon as possible.</w:t>
          </w:r>
        </w:p>
        <w:p w:rsidR="00387597" w:rsidRPr="00387597" w:rsidRDefault="00387597" w:rsidP="00387597">
          <w:pPr>
            <w:jc w:val="both"/>
            <w:rPr>
              <w:sz w:val="22"/>
            </w:rPr>
          </w:pPr>
        </w:p>
        <w:p w:rsidR="00953CC2" w:rsidRDefault="00953CC2" w:rsidP="00171197">
          <w:pPr>
            <w:pStyle w:val="ListParagraph"/>
          </w:pPr>
          <w:r w:rsidRPr="007C2D36">
            <w:t xml:space="preserve">Supporting school identified ‘vulnerable’ children who are not </w:t>
          </w:r>
          <w:r w:rsidR="00387597">
            <w:t xml:space="preserve">attending </w:t>
          </w:r>
          <w:r w:rsidR="00ED0464">
            <w:t xml:space="preserve">   </w:t>
          </w:r>
          <w:r w:rsidR="00387597">
            <w:t>school</w:t>
          </w:r>
        </w:p>
        <w:p w:rsidR="00387597" w:rsidRPr="00F03AEC" w:rsidRDefault="00387597" w:rsidP="00F03AEC">
          <w:pPr>
            <w:spacing w:line="276" w:lineRule="auto"/>
            <w:jc w:val="both"/>
            <w:rPr>
              <w:sz w:val="22"/>
              <w:lang w:val="en-US"/>
            </w:rPr>
          </w:pPr>
          <w:r w:rsidRPr="00F03AEC">
            <w:rPr>
              <w:sz w:val="22"/>
            </w:rPr>
            <w:t>As mentioned in the introduction to this document, schools have been able to identify ‘vulnerable’ children who may not automatically appear on any of the identified lists. In this case, academies should include these children in regar</w:t>
          </w:r>
          <w:r w:rsidR="00F03AEC">
            <w:rPr>
              <w:sz w:val="22"/>
            </w:rPr>
            <w:t>ds to</w:t>
          </w:r>
          <w:r w:rsidRPr="00F03AEC">
            <w:rPr>
              <w:sz w:val="22"/>
            </w:rPr>
            <w:t xml:space="preserve"> all actions and ensure that </w:t>
          </w:r>
          <w:r w:rsidRPr="00F03AEC">
            <w:rPr>
              <w:sz w:val="22"/>
            </w:rPr>
            <w:lastRenderedPageBreak/>
            <w:t xml:space="preserve">whether the child is in school or not, that they are supported. If the child is not in school, the </w:t>
          </w:r>
          <w:r w:rsidRPr="00F03AEC">
            <w:rPr>
              <w:b/>
              <w:sz w:val="22"/>
            </w:rPr>
            <w:t>‘</w:t>
          </w:r>
          <w:r w:rsidRPr="00F03AEC">
            <w:rPr>
              <w:b/>
              <w:sz w:val="22"/>
              <w:lang w:val="en-US"/>
            </w:rPr>
            <w:t xml:space="preserve">Guidance for Safeguarding Vulnerable children during prolonged school closure’ </w:t>
          </w:r>
          <w:r w:rsidRPr="00F03AEC">
            <w:rPr>
              <w:sz w:val="22"/>
              <w:lang w:val="en-US"/>
            </w:rPr>
            <w:t>should be used (Annex B).</w:t>
          </w:r>
          <w:r w:rsidR="00946C28">
            <w:rPr>
              <w:sz w:val="22"/>
              <w:lang w:val="en-US"/>
            </w:rPr>
            <w:t xml:space="preserve"> It is important than lines of communication with social care and external agencies are clear.</w:t>
          </w:r>
        </w:p>
        <w:p w:rsidR="00387597" w:rsidRPr="00387597" w:rsidRDefault="00387597" w:rsidP="00387597"/>
        <w:p w:rsidR="00953CC2" w:rsidRDefault="00953CC2" w:rsidP="00171197">
          <w:pPr>
            <w:pStyle w:val="ListParagraph"/>
          </w:pPr>
          <w:r>
            <w:t>Moving to a hub – things to consider</w:t>
          </w:r>
        </w:p>
        <w:p w:rsidR="003836C8" w:rsidRPr="003836C8" w:rsidRDefault="003836C8" w:rsidP="003836C8">
          <w:pPr>
            <w:spacing w:line="276" w:lineRule="auto"/>
            <w:jc w:val="both"/>
            <w:rPr>
              <w:sz w:val="22"/>
            </w:rPr>
          </w:pPr>
          <w:r w:rsidRPr="003836C8">
            <w:rPr>
              <w:sz w:val="22"/>
            </w:rPr>
            <w:t>If the academy moves to a cluster/hub model for supporting pupils, the following aspects will be put in place in addition to the procedures already in place:</w:t>
          </w:r>
        </w:p>
        <w:p w:rsidR="003836C8" w:rsidRPr="003836C8" w:rsidRDefault="003836C8" w:rsidP="00DA7A96">
          <w:pPr>
            <w:pStyle w:val="ListParagraph"/>
            <w:numPr>
              <w:ilvl w:val="0"/>
              <w:numId w:val="5"/>
            </w:numPr>
            <w:ind w:left="426"/>
            <w:rPr>
              <w:b w:val="0"/>
              <w:color w:val="auto"/>
              <w:sz w:val="22"/>
              <w:szCs w:val="22"/>
            </w:rPr>
          </w:pPr>
          <w:r w:rsidRPr="003836C8">
            <w:rPr>
              <w:b w:val="0"/>
              <w:color w:val="auto"/>
              <w:sz w:val="22"/>
              <w:szCs w:val="22"/>
            </w:rPr>
            <w:t xml:space="preserve">Appropriate information is transferred </w:t>
          </w:r>
          <w:r>
            <w:rPr>
              <w:b w:val="0"/>
              <w:color w:val="auto"/>
              <w:sz w:val="22"/>
              <w:szCs w:val="22"/>
            </w:rPr>
            <w:t xml:space="preserve">by DSL/SENCo staff or relevant senior leaders, </w:t>
          </w:r>
          <w:r w:rsidRPr="003836C8">
            <w:rPr>
              <w:b w:val="0"/>
              <w:color w:val="auto"/>
              <w:sz w:val="22"/>
              <w:szCs w:val="22"/>
            </w:rPr>
            <w:t>to the appropriate member of staff who may assume responsibility for the pupil if this is not one of our academy staff.</w:t>
          </w:r>
          <w:r>
            <w:rPr>
              <w:b w:val="0"/>
              <w:color w:val="auto"/>
              <w:sz w:val="22"/>
              <w:szCs w:val="22"/>
            </w:rPr>
            <w:t xml:space="preserve"> This information will outline how best to support the relevant pupil, e.g. EHCP, name of social worker etc.</w:t>
          </w:r>
        </w:p>
        <w:p w:rsidR="003836C8" w:rsidRPr="003836C8" w:rsidRDefault="003836C8" w:rsidP="00DA7A96">
          <w:pPr>
            <w:pStyle w:val="ListParagraph"/>
            <w:numPr>
              <w:ilvl w:val="0"/>
              <w:numId w:val="5"/>
            </w:numPr>
            <w:ind w:left="426"/>
            <w:rPr>
              <w:b w:val="0"/>
              <w:color w:val="auto"/>
              <w:sz w:val="22"/>
              <w:szCs w:val="22"/>
            </w:rPr>
          </w:pPr>
          <w:r w:rsidRPr="003836C8">
            <w:rPr>
              <w:b w:val="0"/>
              <w:color w:val="auto"/>
              <w:sz w:val="22"/>
              <w:szCs w:val="22"/>
            </w:rPr>
            <w:t>Any transfer of a LAC will be under the direction of the relevant virtual school headteacher.</w:t>
          </w:r>
        </w:p>
        <w:p w:rsidR="003836C8" w:rsidRPr="003836C8" w:rsidRDefault="003836C8" w:rsidP="00DA7A96">
          <w:pPr>
            <w:pStyle w:val="ListParagraph"/>
            <w:numPr>
              <w:ilvl w:val="0"/>
              <w:numId w:val="5"/>
            </w:numPr>
            <w:ind w:left="426"/>
            <w:rPr>
              <w:b w:val="0"/>
              <w:color w:val="auto"/>
              <w:sz w:val="22"/>
              <w:szCs w:val="22"/>
            </w:rPr>
          </w:pPr>
          <w:r w:rsidRPr="003836C8">
            <w:rPr>
              <w:b w:val="0"/>
              <w:color w:val="auto"/>
              <w:sz w:val="22"/>
              <w:szCs w:val="22"/>
            </w:rPr>
            <w:t>All information will be transferred in the strictest confidence complying with GDPR guidance.</w:t>
          </w:r>
        </w:p>
        <w:p w:rsidR="003836C8" w:rsidRPr="003836C8" w:rsidRDefault="003836C8" w:rsidP="00DA7A96">
          <w:pPr>
            <w:pStyle w:val="ListParagraph"/>
            <w:numPr>
              <w:ilvl w:val="0"/>
              <w:numId w:val="5"/>
            </w:numPr>
            <w:ind w:left="426"/>
            <w:rPr>
              <w:b w:val="0"/>
              <w:color w:val="auto"/>
              <w:sz w:val="22"/>
              <w:szCs w:val="22"/>
            </w:rPr>
          </w:pPr>
          <w:r w:rsidRPr="003836C8">
            <w:rPr>
              <w:b w:val="0"/>
              <w:color w:val="auto"/>
              <w:sz w:val="22"/>
              <w:szCs w:val="22"/>
            </w:rPr>
            <w:t>All parents/carers and relevant external agencies will be notified prior to the transfer</w:t>
          </w:r>
          <w:r w:rsidR="00ED0464">
            <w:rPr>
              <w:b w:val="0"/>
              <w:color w:val="auto"/>
              <w:sz w:val="22"/>
              <w:szCs w:val="22"/>
            </w:rPr>
            <w:t>.</w:t>
          </w:r>
        </w:p>
        <w:p w:rsidR="003836C8" w:rsidRPr="003836C8" w:rsidRDefault="003836C8" w:rsidP="00DA7A96">
          <w:pPr>
            <w:pStyle w:val="ListParagraph"/>
            <w:numPr>
              <w:ilvl w:val="0"/>
              <w:numId w:val="5"/>
            </w:numPr>
            <w:ind w:left="426"/>
            <w:rPr>
              <w:b w:val="0"/>
            </w:rPr>
          </w:pPr>
          <w:r w:rsidRPr="003836C8">
            <w:rPr>
              <w:b w:val="0"/>
              <w:color w:val="auto"/>
              <w:sz w:val="22"/>
              <w:szCs w:val="22"/>
            </w:rPr>
            <w:t xml:space="preserve">The </w:t>
          </w:r>
          <w:r w:rsidR="00ED0464">
            <w:rPr>
              <w:b w:val="0"/>
              <w:color w:val="auto"/>
              <w:sz w:val="22"/>
              <w:szCs w:val="22"/>
            </w:rPr>
            <w:t xml:space="preserve">‘cluster’ </w:t>
          </w:r>
          <w:r w:rsidRPr="003836C8">
            <w:rPr>
              <w:b w:val="0"/>
              <w:color w:val="auto"/>
              <w:sz w:val="22"/>
              <w:szCs w:val="22"/>
            </w:rPr>
            <w:t>DSL will ensure that safeguarding processes in the new setting will be to the same high standards of our own academy</w:t>
          </w:r>
          <w:r w:rsidR="00ED0464">
            <w:rPr>
              <w:b w:val="0"/>
              <w:color w:val="auto"/>
              <w:sz w:val="22"/>
              <w:szCs w:val="22"/>
            </w:rPr>
            <w:t xml:space="preserve"> and liaise daily with the ‘home school’ DSL.</w:t>
          </w:r>
        </w:p>
        <w:p w:rsidR="003836C8" w:rsidRDefault="003836C8" w:rsidP="003836C8">
          <w:pPr>
            <w:spacing w:line="276" w:lineRule="auto"/>
            <w:jc w:val="both"/>
          </w:pPr>
        </w:p>
        <w:p w:rsidR="00953CC2" w:rsidRDefault="003836C8" w:rsidP="00171197">
          <w:pPr>
            <w:pStyle w:val="ListParagraph"/>
          </w:pPr>
          <w:r>
            <w:t>Safer Recruitment</w:t>
          </w:r>
          <w:r w:rsidR="000D6CED">
            <w:t xml:space="preserve"> and </w:t>
          </w:r>
          <w:r>
            <w:t>movement of staff</w:t>
          </w:r>
          <w:r w:rsidR="000D6CED">
            <w:t xml:space="preserve"> - e</w:t>
          </w:r>
          <w:r w:rsidR="00953CC2">
            <w:t>nsuring safeguarding</w:t>
          </w:r>
          <w:r w:rsidR="000D6CED">
            <w:t xml:space="preserve"> standards</w:t>
          </w:r>
        </w:p>
        <w:p w:rsidR="000D6CED" w:rsidRPr="000D6CED" w:rsidRDefault="000D6CED" w:rsidP="000D6CED">
          <w:pPr>
            <w:spacing w:line="276" w:lineRule="auto"/>
            <w:jc w:val="both"/>
            <w:rPr>
              <w:b/>
              <w:sz w:val="22"/>
            </w:rPr>
          </w:pPr>
          <w:r w:rsidRPr="000D6CED">
            <w:rPr>
              <w:sz w:val="22"/>
            </w:rPr>
            <w:t>It remains essential that people who are unsuitable are not allowed to enter the children’s workforce or gain access to children</w:t>
          </w:r>
          <w:r w:rsidRPr="000D6CED">
            <w:rPr>
              <w:b/>
              <w:sz w:val="22"/>
            </w:rPr>
            <w:t>.</w:t>
          </w:r>
        </w:p>
        <w:p w:rsidR="00140E2A" w:rsidRDefault="000D6CED" w:rsidP="000D6CED">
          <w:pPr>
            <w:spacing w:line="276" w:lineRule="auto"/>
            <w:jc w:val="both"/>
            <w:rPr>
              <w:sz w:val="22"/>
            </w:rPr>
          </w:pPr>
          <w:r w:rsidRPr="000D6CED">
            <w:rPr>
              <w:b/>
              <w:sz w:val="22"/>
            </w:rPr>
            <w:t>Clusters/Hubs</w:t>
          </w:r>
          <w:r>
            <w:rPr>
              <w:sz w:val="22"/>
            </w:rPr>
            <w:t xml:space="preserve"> - </w:t>
          </w:r>
          <w:r w:rsidRPr="000D6CED">
            <w:rPr>
              <w:sz w:val="22"/>
            </w:rPr>
            <w:t xml:space="preserve">Where staff are moving between academies within SET, there is an expectation that all have had adequate safeguarding </w:t>
          </w:r>
          <w:r>
            <w:rPr>
              <w:sz w:val="22"/>
            </w:rPr>
            <w:t>t</w:t>
          </w:r>
          <w:r w:rsidRPr="000D6CED">
            <w:rPr>
              <w:sz w:val="22"/>
            </w:rPr>
            <w:t>raining</w:t>
          </w:r>
          <w:r w:rsidR="00140E2A">
            <w:rPr>
              <w:sz w:val="22"/>
            </w:rPr>
            <w:t xml:space="preserve">, including having signed Part One of </w:t>
          </w:r>
          <w:hyperlink r:id="rId22" w:history="1">
            <w:r w:rsidR="00140E2A" w:rsidRPr="00140E2A">
              <w:rPr>
                <w:rStyle w:val="Hyperlink"/>
                <w:sz w:val="22"/>
              </w:rPr>
              <w:t>KCSiE 2019</w:t>
            </w:r>
          </w:hyperlink>
          <w:r w:rsidRPr="000D6CED">
            <w:rPr>
              <w:sz w:val="22"/>
            </w:rPr>
            <w:t xml:space="preserve">. This can be verified by DSLs. </w:t>
          </w:r>
        </w:p>
        <w:p w:rsidR="00140E2A" w:rsidRPr="00140E2A" w:rsidRDefault="00140E2A" w:rsidP="000D6CED">
          <w:pPr>
            <w:spacing w:line="276" w:lineRule="auto"/>
            <w:jc w:val="both"/>
            <w:rPr>
              <w:i/>
              <w:sz w:val="22"/>
            </w:rPr>
          </w:pPr>
          <w:r w:rsidRPr="00140E2A">
            <w:rPr>
              <w:i/>
              <w:sz w:val="22"/>
            </w:rPr>
            <w:t>A designated senior leader will communicate to host school via written confirmation, e.g. email, that all staff moving to a cluster have been adequately checked by their academy, i.e. satisfy the requirements of the single central record.</w:t>
          </w:r>
        </w:p>
        <w:p w:rsidR="000D6CED" w:rsidRPr="00946C28" w:rsidRDefault="00140E2A" w:rsidP="000D6CED">
          <w:pPr>
            <w:spacing w:line="276" w:lineRule="auto"/>
            <w:jc w:val="both"/>
            <w:rPr>
              <w:i/>
              <w:sz w:val="22"/>
            </w:rPr>
          </w:pPr>
          <w:r w:rsidRPr="00946C28">
            <w:rPr>
              <w:i/>
              <w:sz w:val="22"/>
            </w:rPr>
            <w:t>T</w:t>
          </w:r>
          <w:r w:rsidR="000D6CED" w:rsidRPr="00946C28">
            <w:rPr>
              <w:i/>
              <w:sz w:val="22"/>
            </w:rPr>
            <w:t>he important thing for any staff who may be, for example moving to support a cluster/hub, that they be aware of the local arrangements around safeguarding and what t</w:t>
          </w:r>
          <w:r w:rsidRPr="00946C28">
            <w:rPr>
              <w:i/>
              <w:sz w:val="22"/>
            </w:rPr>
            <w:t>o do if concerned about a child, i.e. are in rece</w:t>
          </w:r>
          <w:r w:rsidR="00946C28">
            <w:rPr>
              <w:i/>
              <w:sz w:val="22"/>
            </w:rPr>
            <w:t>ipt of relevant safeguarding policies/procedures.</w:t>
          </w:r>
        </w:p>
        <w:p w:rsidR="000D6CED" w:rsidRPr="00F03AEC" w:rsidRDefault="000D6CED" w:rsidP="00F03AEC">
          <w:pPr>
            <w:spacing w:line="276" w:lineRule="auto"/>
            <w:jc w:val="both"/>
            <w:rPr>
              <w:sz w:val="22"/>
            </w:rPr>
          </w:pPr>
          <w:r>
            <w:rPr>
              <w:sz w:val="22"/>
            </w:rPr>
            <w:t xml:space="preserve">The respective DSLs will ensure that safeguarding induction information is communicated to all ‘new staff’ in this situation. It will be for the receiving school to ensure adequate induction </w:t>
          </w:r>
          <w:r w:rsidRPr="00F03AEC">
            <w:rPr>
              <w:sz w:val="22"/>
            </w:rPr>
            <w:t>is completed and assessed on a case by case basis.</w:t>
          </w:r>
          <w:r w:rsidR="00F03AEC">
            <w:rPr>
              <w:sz w:val="22"/>
            </w:rPr>
            <w:t xml:space="preserve"> T</w:t>
          </w:r>
          <w:r w:rsidR="00F03AEC" w:rsidRPr="00F03AEC">
            <w:rPr>
              <w:sz w:val="22"/>
            </w:rPr>
            <w:t xml:space="preserve">here is no expectation that a new DBS check should be obtained where that member of the workforce temporarily moves to another </w:t>
          </w:r>
          <w:r w:rsidR="00F03AEC">
            <w:rPr>
              <w:sz w:val="22"/>
            </w:rPr>
            <w:t>academy</w:t>
          </w:r>
          <w:r w:rsidR="00F03AEC" w:rsidRPr="00F03AEC">
            <w:rPr>
              <w:sz w:val="22"/>
            </w:rPr>
            <w:t xml:space="preserve"> to support the care of children</w:t>
          </w:r>
        </w:p>
        <w:p w:rsidR="000D6CED" w:rsidRPr="00F03AEC" w:rsidRDefault="000D6CED" w:rsidP="00F03AEC">
          <w:pPr>
            <w:spacing w:line="276" w:lineRule="auto"/>
            <w:jc w:val="both"/>
            <w:rPr>
              <w:sz w:val="22"/>
            </w:rPr>
          </w:pPr>
          <w:r w:rsidRPr="00F03AEC">
            <w:rPr>
              <w:b/>
              <w:sz w:val="22"/>
            </w:rPr>
            <w:t>Staff Recruitment</w:t>
          </w:r>
          <w:r w:rsidRPr="00F03AEC">
            <w:rPr>
              <w:sz w:val="22"/>
            </w:rPr>
            <w:t xml:space="preserve"> - </w:t>
          </w:r>
          <w:r w:rsidR="003836C8" w:rsidRPr="00F03AEC">
            <w:rPr>
              <w:sz w:val="22"/>
            </w:rPr>
            <w:t>Where new staff are recruite</w:t>
          </w:r>
          <w:r w:rsidRPr="00F03AEC">
            <w:rPr>
              <w:sz w:val="22"/>
            </w:rPr>
            <w:t>d, or new volunteers enter the academy</w:t>
          </w:r>
          <w:r w:rsidR="003836C8" w:rsidRPr="00F03AEC">
            <w:rPr>
              <w:sz w:val="22"/>
            </w:rPr>
            <w:t xml:space="preserve">, they </w:t>
          </w:r>
          <w:r w:rsidR="00FB607D">
            <w:rPr>
              <w:sz w:val="22"/>
            </w:rPr>
            <w:t xml:space="preserve">will </w:t>
          </w:r>
          <w:r w:rsidR="003836C8" w:rsidRPr="00F03AEC">
            <w:rPr>
              <w:sz w:val="22"/>
            </w:rPr>
            <w:t>continue to be provided with a safeguarding induction</w:t>
          </w:r>
          <w:r w:rsidRPr="00F03AEC">
            <w:rPr>
              <w:sz w:val="22"/>
            </w:rPr>
            <w:t xml:space="preserve"> as with normal procedure. </w:t>
          </w:r>
        </w:p>
        <w:p w:rsidR="003836C8" w:rsidRPr="00F03AEC" w:rsidRDefault="003836C8" w:rsidP="00F03AEC">
          <w:pPr>
            <w:spacing w:line="276" w:lineRule="auto"/>
            <w:jc w:val="both"/>
            <w:rPr>
              <w:sz w:val="22"/>
            </w:rPr>
          </w:pPr>
          <w:r w:rsidRPr="00F03AEC">
            <w:rPr>
              <w:sz w:val="22"/>
            </w:rPr>
            <w:lastRenderedPageBreak/>
            <w:t>In response to COVID-19, the Disclosure and Barring Service (DBS) has made changes to its</w:t>
          </w:r>
          <w:r w:rsidR="00F03AEC" w:rsidRPr="00F03AEC">
            <w:rPr>
              <w:sz w:val="22"/>
            </w:rPr>
            <w:t xml:space="preserve"> </w:t>
          </w:r>
          <w:hyperlink r:id="rId23" w:history="1">
            <w:r w:rsidR="00F03AEC" w:rsidRPr="00F03AEC">
              <w:rPr>
                <w:rStyle w:val="Hyperlink"/>
                <w:sz w:val="22"/>
              </w:rPr>
              <w:t>guidance on standard and enhanced DBS ID checking</w:t>
            </w:r>
          </w:hyperlink>
          <w:r w:rsidRPr="00F03AEC">
            <w:rPr>
              <w:sz w:val="22"/>
            </w:rPr>
            <w:t xml:space="preserve"> to minimise the need for face-to-face contact.</w:t>
          </w:r>
        </w:p>
        <w:p w:rsidR="003836C8" w:rsidRPr="00474196" w:rsidRDefault="00F03AEC" w:rsidP="00F03AEC">
          <w:pPr>
            <w:spacing w:line="276" w:lineRule="auto"/>
            <w:jc w:val="both"/>
            <w:rPr>
              <w:sz w:val="22"/>
            </w:rPr>
          </w:pPr>
          <w:r w:rsidRPr="00474196">
            <w:rPr>
              <w:sz w:val="22"/>
            </w:rPr>
            <w:t xml:space="preserve">If volunteers are used, the academy will continue </w:t>
          </w:r>
          <w:r w:rsidR="003836C8" w:rsidRPr="00474196">
            <w:rPr>
              <w:sz w:val="22"/>
            </w:rPr>
            <w:t xml:space="preserve">to follow the checking and risk assessment process as set out in paragraphs 167 to 172 of KCSIE. Under no circumstances </w:t>
          </w:r>
          <w:r w:rsidRPr="00474196">
            <w:rPr>
              <w:sz w:val="22"/>
            </w:rPr>
            <w:t>will</w:t>
          </w:r>
          <w:r w:rsidR="003836C8" w:rsidRPr="00474196">
            <w:rPr>
              <w:sz w:val="22"/>
            </w:rPr>
            <w:t xml:space="preserve"> a volunteer who has not been checked be left unsupervised or allowed to work in regulated activity.</w:t>
          </w:r>
        </w:p>
        <w:p w:rsidR="003836C8" w:rsidRPr="00474196" w:rsidRDefault="00474196" w:rsidP="003836C8">
          <w:pPr>
            <w:rPr>
              <w:sz w:val="22"/>
            </w:rPr>
          </w:pPr>
          <w:r w:rsidRPr="00474196">
            <w:rPr>
              <w:sz w:val="22"/>
            </w:rPr>
            <w:t>The academy will c</w:t>
          </w:r>
          <w:r w:rsidR="003836C8" w:rsidRPr="00474196">
            <w:rPr>
              <w:sz w:val="22"/>
            </w:rPr>
            <w:t>ontinue to keep the single central record (SCR) up to date</w:t>
          </w:r>
          <w:r w:rsidRPr="00474196">
            <w:rPr>
              <w:sz w:val="22"/>
            </w:rPr>
            <w:t>, and ensure a full register of adults on site each day is maintained.</w:t>
          </w:r>
          <w:r w:rsidR="00946C28">
            <w:rPr>
              <w:sz w:val="22"/>
            </w:rPr>
            <w:t xml:space="preserve"> Referrals of concerns will be carried out in the normal method.</w:t>
          </w:r>
        </w:p>
        <w:p w:rsidR="00474196" w:rsidRDefault="00474196" w:rsidP="003836C8"/>
        <w:p w:rsidR="00953CC2" w:rsidRDefault="00387597" w:rsidP="00171197">
          <w:pPr>
            <w:pStyle w:val="ListParagraph"/>
          </w:pPr>
          <w:r>
            <w:t>Online Safety</w:t>
          </w:r>
          <w:r w:rsidR="003F2F30">
            <w:t xml:space="preserve"> for children on and off site</w:t>
          </w:r>
        </w:p>
        <w:p w:rsidR="003F2F30" w:rsidRPr="003F2F30" w:rsidRDefault="003F2F30" w:rsidP="003F2F30">
          <w:pPr>
            <w:spacing w:line="276" w:lineRule="auto"/>
            <w:jc w:val="both"/>
            <w:rPr>
              <w:rFonts w:ascii="Arial" w:eastAsia="Times New Roman" w:hAnsi="Arial" w:cs="Arial"/>
              <w:b/>
              <w:bCs/>
              <w:color w:val="FF0000"/>
              <w:sz w:val="22"/>
              <w:lang w:eastAsia="en-GB"/>
            </w:rPr>
          </w:pPr>
          <w:r w:rsidRPr="003F2F30">
            <w:rPr>
              <w:rFonts w:ascii="Arial" w:eastAsia="Times New Roman" w:hAnsi="Arial" w:cs="Arial"/>
              <w:b/>
              <w:bCs/>
              <w:color w:val="FF0000"/>
              <w:sz w:val="22"/>
              <w:lang w:eastAsia="en-GB"/>
            </w:rPr>
            <w:t xml:space="preserve">PLEASE REMEMBER THAT THE TRUST’S DIRECTIVE IS THAT THERE IS TO BE NO STREAMED, OR RECORDED MATERIAL, DELIVERED BY ANY SCHOOL STAFF. THIS INCLUDES MATERIAL DEEMED TO FACILIATE DISTANCE LEARNING. THIS INCLUDES ALL PLATFORMS AND SOCIAL MEDIA.  THIS IS IN LINE WITH UNION ADVICE AND TO PROTECT STAFF. ALL THE USUAL SAFEGUARDING PROTOCOLS MUST BE OBSERVED. </w:t>
          </w:r>
        </w:p>
        <w:p w:rsidR="00474196" w:rsidRDefault="00474196" w:rsidP="00474196">
          <w:pPr>
            <w:jc w:val="both"/>
            <w:rPr>
              <w:sz w:val="22"/>
            </w:rPr>
          </w:pPr>
          <w:r>
            <w:rPr>
              <w:sz w:val="22"/>
            </w:rPr>
            <w:t xml:space="preserve">As the majority of education for pupils off-site may be online, it is vital that the academy protects all pupils as best it can during this period. </w:t>
          </w:r>
          <w:r w:rsidR="003F2F30">
            <w:rPr>
              <w:sz w:val="22"/>
            </w:rPr>
            <w:t>On site IT safety systems should operate as best they can during this period. T</w:t>
          </w:r>
          <w:r>
            <w:rPr>
              <w:sz w:val="22"/>
            </w:rPr>
            <w:t xml:space="preserve">he following aspects of online safety </w:t>
          </w:r>
          <w:r w:rsidR="003F2F30">
            <w:rPr>
              <w:sz w:val="22"/>
            </w:rPr>
            <w:t>should be in place in our academy</w:t>
          </w:r>
          <w:r>
            <w:rPr>
              <w:sz w:val="22"/>
            </w:rPr>
            <w:t>:</w:t>
          </w:r>
        </w:p>
        <w:p w:rsidR="00474196" w:rsidRPr="003F2F30" w:rsidRDefault="00474196" w:rsidP="00DA7A96">
          <w:pPr>
            <w:pStyle w:val="ListParagraph"/>
            <w:numPr>
              <w:ilvl w:val="0"/>
              <w:numId w:val="6"/>
            </w:numPr>
            <w:rPr>
              <w:b w:val="0"/>
              <w:color w:val="auto"/>
              <w:sz w:val="22"/>
            </w:rPr>
          </w:pPr>
          <w:r w:rsidRPr="003F2F30">
            <w:rPr>
              <w:b w:val="0"/>
              <w:color w:val="auto"/>
              <w:sz w:val="22"/>
            </w:rPr>
            <w:t>Communication to parents/carers will include, periodically, information about online safety and signpost relevant resources.</w:t>
          </w:r>
        </w:p>
        <w:p w:rsidR="00474196" w:rsidRPr="003F2F30" w:rsidRDefault="00474196" w:rsidP="00DA7A96">
          <w:pPr>
            <w:pStyle w:val="ListParagraph"/>
            <w:numPr>
              <w:ilvl w:val="0"/>
              <w:numId w:val="6"/>
            </w:numPr>
            <w:rPr>
              <w:b w:val="0"/>
              <w:color w:val="auto"/>
              <w:sz w:val="22"/>
            </w:rPr>
          </w:pPr>
          <w:r w:rsidRPr="003F2F30">
            <w:rPr>
              <w:b w:val="0"/>
              <w:color w:val="auto"/>
              <w:sz w:val="22"/>
            </w:rPr>
            <w:t>The academy will continue to ensure monitoring and filtering mechanisms are in place.</w:t>
          </w:r>
        </w:p>
        <w:p w:rsidR="00474196" w:rsidRPr="003F2F30" w:rsidRDefault="00474196" w:rsidP="00DA7A96">
          <w:pPr>
            <w:pStyle w:val="ListParagraph"/>
            <w:numPr>
              <w:ilvl w:val="0"/>
              <w:numId w:val="6"/>
            </w:numPr>
            <w:rPr>
              <w:b w:val="0"/>
              <w:color w:val="auto"/>
              <w:sz w:val="22"/>
            </w:rPr>
          </w:pPr>
          <w:r w:rsidRPr="003F2F30">
            <w:rPr>
              <w:b w:val="0"/>
              <w:color w:val="auto"/>
              <w:sz w:val="22"/>
            </w:rPr>
            <w:t>IT support will be available on-site or remotely at all times. (A back-up plan will be in place where IT support staff become unavailable)</w:t>
          </w:r>
          <w:r w:rsidR="00FB607D">
            <w:rPr>
              <w:b w:val="0"/>
              <w:color w:val="auto"/>
              <w:sz w:val="22"/>
            </w:rPr>
            <w:t>.</w:t>
          </w:r>
        </w:p>
        <w:p w:rsidR="003F2F30" w:rsidRPr="003F2F30" w:rsidRDefault="003F2F30" w:rsidP="00DA7A96">
          <w:pPr>
            <w:pStyle w:val="ListParagraph"/>
            <w:numPr>
              <w:ilvl w:val="0"/>
              <w:numId w:val="6"/>
            </w:numPr>
            <w:rPr>
              <w:sz w:val="22"/>
            </w:rPr>
          </w:pPr>
          <w:r w:rsidRPr="003F2F30">
            <w:rPr>
              <w:b w:val="0"/>
              <w:color w:val="auto"/>
              <w:sz w:val="22"/>
            </w:rPr>
            <w:t>Staff must be vigilant around online safety as much as possible when checking-in with pupils not in school. This will be difficult as monitoring their online activity will be responsibility of parents/carers but if in doubt staff should inve</w:t>
          </w:r>
          <w:r w:rsidR="00FB607D">
            <w:rPr>
              <w:b w:val="0"/>
              <w:color w:val="auto"/>
              <w:sz w:val="22"/>
            </w:rPr>
            <w:t>stigate as best they can.</w:t>
          </w:r>
        </w:p>
        <w:p w:rsidR="003F2F30" w:rsidRDefault="003F2F30" w:rsidP="00BB5790">
          <w:pPr>
            <w:spacing w:line="276" w:lineRule="auto"/>
            <w:jc w:val="both"/>
            <w:rPr>
              <w:sz w:val="22"/>
            </w:rPr>
          </w:pPr>
          <w:r>
            <w:rPr>
              <w:sz w:val="22"/>
            </w:rPr>
            <w:t xml:space="preserve">Academies should continue to use available resources to encourage safe online use. </w:t>
          </w:r>
          <w:r w:rsidR="00BB5790">
            <w:rPr>
              <w:sz w:val="22"/>
            </w:rPr>
            <w:t xml:space="preserve">Updated  </w:t>
          </w:r>
          <w:hyperlink r:id="rId24" w:history="1">
            <w:r w:rsidR="00BB5790" w:rsidRPr="00BB5790">
              <w:rPr>
                <w:rStyle w:val="Hyperlink"/>
                <w:sz w:val="22"/>
              </w:rPr>
              <w:t>Government guidance</w:t>
            </w:r>
          </w:hyperlink>
          <w:r w:rsidR="00BB5790">
            <w:rPr>
              <w:sz w:val="22"/>
            </w:rPr>
            <w:t xml:space="preserve"> to parents/carers highlights in section 6.3:</w:t>
          </w:r>
        </w:p>
        <w:p w:rsidR="00BB5790" w:rsidRPr="00BB5790" w:rsidRDefault="00BB5790" w:rsidP="00BB5790">
          <w:pPr>
            <w:spacing w:line="276" w:lineRule="auto"/>
            <w:jc w:val="both"/>
            <w:rPr>
              <w:sz w:val="22"/>
            </w:rPr>
          </w:pPr>
          <w:r w:rsidRPr="00BB5790">
            <w:rPr>
              <w:sz w:val="22"/>
            </w:rPr>
            <w:t xml:space="preserve">There is a lot of support available to keep </w:t>
          </w:r>
          <w:r>
            <w:rPr>
              <w:sz w:val="22"/>
            </w:rPr>
            <w:t>c</w:t>
          </w:r>
          <w:r w:rsidRPr="00BB5790">
            <w:rPr>
              <w:sz w:val="22"/>
            </w:rPr>
            <w:t>hild</w:t>
          </w:r>
          <w:r>
            <w:rPr>
              <w:sz w:val="22"/>
            </w:rPr>
            <w:t>ren</w:t>
          </w:r>
          <w:r w:rsidRPr="00BB5790">
            <w:rPr>
              <w:sz w:val="22"/>
            </w:rPr>
            <w:t xml:space="preserve"> safe online</w:t>
          </w:r>
          <w:r>
            <w:rPr>
              <w:sz w:val="22"/>
            </w:rPr>
            <w:t xml:space="preserve"> for parents/carers</w:t>
          </w:r>
          <w:r w:rsidRPr="00BB5790">
            <w:rPr>
              <w:sz w:val="22"/>
            </w:rPr>
            <w:t>. Below are some useful links to help parents</w:t>
          </w:r>
          <w:r>
            <w:rPr>
              <w:sz w:val="22"/>
            </w:rPr>
            <w:t>/car</w:t>
          </w:r>
          <w:r w:rsidRPr="00BB5790">
            <w:rPr>
              <w:sz w:val="22"/>
            </w:rPr>
            <w:t>ers:</w:t>
          </w:r>
        </w:p>
        <w:p w:rsidR="00BB5790" w:rsidRPr="00BB5790" w:rsidRDefault="00567FBB" w:rsidP="00BB5790">
          <w:pPr>
            <w:numPr>
              <w:ilvl w:val="0"/>
              <w:numId w:val="8"/>
            </w:numPr>
            <w:spacing w:line="276" w:lineRule="auto"/>
            <w:jc w:val="both"/>
            <w:rPr>
              <w:sz w:val="22"/>
            </w:rPr>
          </w:pPr>
          <w:hyperlink r:id="rId25" w:history="1">
            <w:r w:rsidR="00BB5790" w:rsidRPr="00BB5790">
              <w:rPr>
                <w:rStyle w:val="Hyperlink"/>
                <w:sz w:val="22"/>
              </w:rPr>
              <w:t>Thinkyouknow</w:t>
            </w:r>
          </w:hyperlink>
          <w:r w:rsidR="00BB5790" w:rsidRPr="00BB5790">
            <w:rPr>
              <w:sz w:val="22"/>
            </w:rPr>
            <w:t> (advice from the National Crime Agency to stay safe online)</w:t>
          </w:r>
        </w:p>
        <w:p w:rsidR="00BB5790" w:rsidRPr="00BB5790" w:rsidRDefault="00567FBB" w:rsidP="00BB5790">
          <w:pPr>
            <w:numPr>
              <w:ilvl w:val="0"/>
              <w:numId w:val="8"/>
            </w:numPr>
            <w:spacing w:line="276" w:lineRule="auto"/>
            <w:jc w:val="both"/>
            <w:rPr>
              <w:sz w:val="22"/>
            </w:rPr>
          </w:pPr>
          <w:hyperlink r:id="rId26" w:history="1">
            <w:r w:rsidR="00BB5790" w:rsidRPr="00BB5790">
              <w:rPr>
                <w:rStyle w:val="Hyperlink"/>
                <w:sz w:val="22"/>
              </w:rPr>
              <w:t>Internet matters</w:t>
            </w:r>
          </w:hyperlink>
          <w:r w:rsidR="00BB5790" w:rsidRPr="00BB5790">
            <w:rPr>
              <w:sz w:val="22"/>
            </w:rPr>
            <w:t> (support for parents and carers to keep their children safe online)</w:t>
          </w:r>
        </w:p>
        <w:p w:rsidR="00BB5790" w:rsidRPr="00BB5790" w:rsidRDefault="00567FBB" w:rsidP="00BB5790">
          <w:pPr>
            <w:numPr>
              <w:ilvl w:val="0"/>
              <w:numId w:val="8"/>
            </w:numPr>
            <w:spacing w:line="276" w:lineRule="auto"/>
            <w:jc w:val="both"/>
            <w:rPr>
              <w:sz w:val="22"/>
            </w:rPr>
          </w:pPr>
          <w:hyperlink r:id="rId27" w:history="1">
            <w:r w:rsidR="00BB5790" w:rsidRPr="00BB5790">
              <w:rPr>
                <w:rStyle w:val="Hyperlink"/>
                <w:sz w:val="22"/>
              </w:rPr>
              <w:t>Parent info</w:t>
            </w:r>
          </w:hyperlink>
          <w:r w:rsidR="00BB5790" w:rsidRPr="00BB5790">
            <w:rPr>
              <w:sz w:val="22"/>
            </w:rPr>
            <w:t> (support for parents and carers to keep their children safe online)</w:t>
          </w:r>
        </w:p>
        <w:p w:rsidR="00BB5790" w:rsidRPr="00BB5790" w:rsidRDefault="00567FBB" w:rsidP="00BB5790">
          <w:pPr>
            <w:numPr>
              <w:ilvl w:val="0"/>
              <w:numId w:val="8"/>
            </w:numPr>
            <w:spacing w:line="276" w:lineRule="auto"/>
            <w:jc w:val="both"/>
            <w:rPr>
              <w:sz w:val="22"/>
            </w:rPr>
          </w:pPr>
          <w:hyperlink r:id="rId28" w:history="1">
            <w:r w:rsidR="00BB5790" w:rsidRPr="00BB5790">
              <w:rPr>
                <w:rStyle w:val="Hyperlink"/>
                <w:sz w:val="22"/>
              </w:rPr>
              <w:t>LGfL</w:t>
            </w:r>
          </w:hyperlink>
          <w:r w:rsidR="00BB5790" w:rsidRPr="00BB5790">
            <w:rPr>
              <w:sz w:val="22"/>
            </w:rPr>
            <w:t> (support for parents and carers to keep their children safe online)</w:t>
          </w:r>
        </w:p>
        <w:p w:rsidR="00BB5790" w:rsidRPr="00BB5790" w:rsidRDefault="00567FBB" w:rsidP="00BB5790">
          <w:pPr>
            <w:numPr>
              <w:ilvl w:val="0"/>
              <w:numId w:val="8"/>
            </w:numPr>
            <w:spacing w:line="276" w:lineRule="auto"/>
            <w:jc w:val="both"/>
            <w:rPr>
              <w:sz w:val="22"/>
            </w:rPr>
          </w:pPr>
          <w:hyperlink r:id="rId29" w:history="1">
            <w:r w:rsidR="00BB5790" w:rsidRPr="00BB5790">
              <w:rPr>
                <w:rStyle w:val="Hyperlink"/>
                <w:sz w:val="22"/>
              </w:rPr>
              <w:t>Net-aware</w:t>
            </w:r>
          </w:hyperlink>
          <w:r w:rsidR="00BB5790" w:rsidRPr="00BB5790">
            <w:rPr>
              <w:sz w:val="22"/>
            </w:rPr>
            <w:t> (support for parents and careers from the NSPCC)</w:t>
          </w:r>
        </w:p>
        <w:p w:rsidR="003F2F30" w:rsidRPr="003F2F30" w:rsidRDefault="003F2F30" w:rsidP="003F2F30">
          <w:pPr>
            <w:pStyle w:val="ListParagraph"/>
            <w:numPr>
              <w:ilvl w:val="0"/>
              <w:numId w:val="0"/>
            </w:numPr>
            <w:ind w:left="720"/>
            <w:rPr>
              <w:b w:val="0"/>
              <w:color w:val="auto"/>
              <w:sz w:val="22"/>
            </w:rPr>
          </w:pPr>
        </w:p>
        <w:p w:rsidR="00474196" w:rsidRDefault="00474196" w:rsidP="00171197">
          <w:pPr>
            <w:pStyle w:val="ListParagraph"/>
          </w:pPr>
          <w:r>
            <w:lastRenderedPageBreak/>
            <w:t>Mental Health considerations</w:t>
          </w:r>
        </w:p>
        <w:p w:rsidR="00DA24AE" w:rsidRPr="00D3772E" w:rsidRDefault="003F2F30" w:rsidP="00D3772E">
          <w:pPr>
            <w:spacing w:line="276" w:lineRule="auto"/>
            <w:jc w:val="both"/>
            <w:rPr>
              <w:sz w:val="22"/>
            </w:rPr>
          </w:pPr>
          <w:r w:rsidRPr="00D3772E">
            <w:rPr>
              <w:sz w:val="22"/>
            </w:rPr>
            <w:t xml:space="preserve">We are aware at our academy that this current situation can bring many anxieties for both pupils and staff. </w:t>
          </w:r>
          <w:r w:rsidR="00DA24AE" w:rsidRPr="00D3772E">
            <w:rPr>
              <w:sz w:val="22"/>
            </w:rPr>
            <w:t>N</w:t>
          </w:r>
          <w:r w:rsidRPr="00D3772E">
            <w:rPr>
              <w:sz w:val="22"/>
            </w:rPr>
            <w:t xml:space="preserve">egative experiences and distressing life events, such as the current circumstances, can affect the mental health of pupils and their parents. </w:t>
          </w:r>
          <w:r w:rsidR="00DA24AE" w:rsidRPr="00D3772E">
            <w:rPr>
              <w:sz w:val="22"/>
            </w:rPr>
            <w:t xml:space="preserve">Staff </w:t>
          </w:r>
          <w:r w:rsidRPr="00D3772E">
            <w:rPr>
              <w:sz w:val="22"/>
            </w:rPr>
            <w:t xml:space="preserve">should be aware of this in setting expectations of pupils’ work where they are at home. </w:t>
          </w:r>
        </w:p>
        <w:p w:rsidR="003F2F30" w:rsidRPr="00D3772E" w:rsidRDefault="00D3772E" w:rsidP="00D3772E">
          <w:pPr>
            <w:spacing w:line="276" w:lineRule="auto"/>
            <w:jc w:val="both"/>
            <w:rPr>
              <w:sz w:val="22"/>
            </w:rPr>
          </w:pPr>
          <w:r w:rsidRPr="00D3772E">
            <w:rPr>
              <w:sz w:val="22"/>
            </w:rPr>
            <w:t>Where sta</w:t>
          </w:r>
          <w:r>
            <w:rPr>
              <w:sz w:val="22"/>
            </w:rPr>
            <w:t>f</w:t>
          </w:r>
          <w:r w:rsidRPr="00D3772E">
            <w:rPr>
              <w:sz w:val="22"/>
            </w:rPr>
            <w:t xml:space="preserve">f are concerned for their own or a pupil’s mental health they should seek support as appropriate. </w:t>
          </w:r>
        </w:p>
        <w:p w:rsidR="00D3772E" w:rsidRPr="00D3772E" w:rsidRDefault="00D3772E" w:rsidP="00D3772E">
          <w:pPr>
            <w:spacing w:line="276" w:lineRule="auto"/>
            <w:jc w:val="both"/>
            <w:rPr>
              <w:sz w:val="22"/>
            </w:rPr>
          </w:pPr>
          <w:r w:rsidRPr="00D3772E">
            <w:rPr>
              <w:sz w:val="22"/>
            </w:rPr>
            <w:t xml:space="preserve">Staff wishing to learn more about mental health and mental health of young people can access a </w:t>
          </w:r>
          <w:hyperlink r:id="rId30" w:history="1">
            <w:r w:rsidR="00FB607D" w:rsidRPr="00FB607D">
              <w:rPr>
                <w:rStyle w:val="Hyperlink"/>
                <w:sz w:val="22"/>
              </w:rPr>
              <w:t>Flick</w:t>
            </w:r>
          </w:hyperlink>
          <w:r w:rsidRPr="00D3772E">
            <w:rPr>
              <w:sz w:val="22"/>
            </w:rPr>
            <w:t xml:space="preserve"> module and also refer to Government </w:t>
          </w:r>
          <w:hyperlink r:id="rId31" w:history="1">
            <w:r w:rsidRPr="00D3772E">
              <w:rPr>
                <w:rStyle w:val="Hyperlink"/>
                <w:sz w:val="22"/>
              </w:rPr>
              <w:t>mental health guidance</w:t>
            </w:r>
          </w:hyperlink>
          <w:r w:rsidRPr="00D3772E">
            <w:rPr>
              <w:sz w:val="22"/>
            </w:rPr>
            <w:t>.</w:t>
          </w:r>
        </w:p>
        <w:p w:rsidR="00474196" w:rsidRDefault="00474196" w:rsidP="00474196">
          <w:pPr>
            <w:pStyle w:val="ListParagraph"/>
            <w:numPr>
              <w:ilvl w:val="0"/>
              <w:numId w:val="0"/>
            </w:numPr>
            <w:ind w:left="284"/>
          </w:pPr>
        </w:p>
        <w:p w:rsidR="00474196" w:rsidRDefault="00474196" w:rsidP="00474196">
          <w:pPr>
            <w:pStyle w:val="ListParagraph"/>
            <w:numPr>
              <w:ilvl w:val="0"/>
              <w:numId w:val="0"/>
            </w:numPr>
            <w:ind w:left="284"/>
          </w:pPr>
        </w:p>
        <w:p w:rsidR="00D84D8E" w:rsidRPr="00654152" w:rsidRDefault="00F37AF8" w:rsidP="00D84D8E">
          <w:pPr>
            <w:pStyle w:val="ListParagraph"/>
          </w:pPr>
          <w:r>
            <w:t>Domestic Violence</w:t>
          </w:r>
        </w:p>
        <w:p w:rsidR="00D84D8E" w:rsidRPr="00D84D8E" w:rsidRDefault="00D84D8E" w:rsidP="00D84D8E">
          <w:pPr>
            <w:spacing w:line="276" w:lineRule="auto"/>
            <w:jc w:val="both"/>
            <w:rPr>
              <w:rFonts w:ascii="Arial" w:hAnsi="Arial" w:cs="Arial"/>
              <w:sz w:val="22"/>
            </w:rPr>
          </w:pPr>
          <w:r w:rsidRPr="00D84D8E">
            <w:rPr>
              <w:rFonts w:ascii="Arial" w:hAnsi="Arial" w:cs="Arial"/>
              <w:sz w:val="22"/>
              <w:lang w:val="en-US"/>
            </w:rPr>
            <w:t xml:space="preserve">The government and various charities acknowledge that recent measures announced to tackle coronavirus (COVID-19), such as </w:t>
          </w:r>
          <w:r w:rsidRPr="00D84D8E">
            <w:rPr>
              <w:rFonts w:ascii="Arial" w:hAnsi="Arial" w:cs="Arial"/>
              <w:sz w:val="22"/>
            </w:rPr>
            <w:t>self-isolating, social distancing and spending much more time at home</w:t>
          </w:r>
          <w:r w:rsidRPr="00D84D8E">
            <w:rPr>
              <w:rFonts w:ascii="Arial" w:hAnsi="Arial" w:cs="Arial"/>
              <w:sz w:val="22"/>
              <w:lang w:val="en-US"/>
            </w:rPr>
            <w:t xml:space="preserve"> can cause anxiety for those who are experiencing or feel at risk. </w:t>
          </w:r>
          <w:r w:rsidRPr="00D84D8E">
            <w:rPr>
              <w:rFonts w:ascii="Arial" w:hAnsi="Arial" w:cs="Arial"/>
              <w:sz w:val="22"/>
            </w:rPr>
            <w:t>Some families might need extra support with parenting. And if a child is experiencing abuse, there aren't as many opportunities for adults to spot the signs and help.</w:t>
          </w:r>
        </w:p>
        <w:p w:rsidR="00D84D8E" w:rsidRPr="00D84D8E" w:rsidRDefault="00567FBB" w:rsidP="00D84D8E">
          <w:pPr>
            <w:spacing w:line="276" w:lineRule="auto"/>
            <w:jc w:val="both"/>
            <w:rPr>
              <w:rFonts w:ascii="Arial" w:hAnsi="Arial" w:cs="Arial"/>
              <w:sz w:val="22"/>
              <w:lang w:val="en-US"/>
            </w:rPr>
          </w:pPr>
          <w:hyperlink r:id="rId32" w:history="1">
            <w:r w:rsidR="00D84D8E" w:rsidRPr="00D84D8E">
              <w:rPr>
                <w:rStyle w:val="Hyperlink"/>
                <w:rFonts w:ascii="Arial" w:hAnsi="Arial" w:cs="Arial"/>
                <w:sz w:val="22"/>
                <w:lang w:val="en-US"/>
              </w:rPr>
              <w:t>Government guidance</w:t>
            </w:r>
          </w:hyperlink>
          <w:r w:rsidR="00D84D8E" w:rsidRPr="00D84D8E">
            <w:rPr>
              <w:rFonts w:ascii="Arial" w:hAnsi="Arial" w:cs="Arial"/>
              <w:sz w:val="22"/>
              <w:lang w:val="en-US"/>
            </w:rPr>
            <w:t xml:space="preserve"> and </w:t>
          </w:r>
          <w:hyperlink r:id="rId33" w:history="1">
            <w:r w:rsidR="00D84D8E" w:rsidRPr="00D84D8E">
              <w:rPr>
                <w:rStyle w:val="Hyperlink"/>
                <w:rFonts w:ascii="Arial" w:hAnsi="Arial" w:cs="Arial"/>
                <w:sz w:val="22"/>
                <w:lang w:val="en-US"/>
              </w:rPr>
              <w:t>NSPCC guidance</w:t>
            </w:r>
          </w:hyperlink>
          <w:r w:rsidR="00D84D8E" w:rsidRPr="00D84D8E">
            <w:rPr>
              <w:rFonts w:ascii="Arial" w:hAnsi="Arial" w:cs="Arial"/>
              <w:sz w:val="22"/>
              <w:lang w:val="en-US"/>
            </w:rPr>
            <w:t xml:space="preserve"> have been produced in support of families and professionals at this time and how various agencies are ensuring that relevant support services remain open during this challenging time. Academy staff will as always remain vigilant to any signs of possible domestic violence and report accordingly. This includes children who are currently in school and those at home considered vulnerable.</w:t>
          </w:r>
        </w:p>
        <w:p w:rsidR="00D84D8E" w:rsidRPr="00D84D8E" w:rsidRDefault="00D84D8E" w:rsidP="00D84D8E">
          <w:pPr>
            <w:spacing w:line="276" w:lineRule="auto"/>
            <w:jc w:val="both"/>
            <w:rPr>
              <w:rFonts w:ascii="Arial" w:hAnsi="Arial" w:cs="Arial"/>
              <w:sz w:val="22"/>
              <w:lang w:val="en-US"/>
            </w:rPr>
          </w:pPr>
          <w:r w:rsidRPr="00D84D8E">
            <w:rPr>
              <w:rFonts w:ascii="Arial" w:hAnsi="Arial" w:cs="Arial"/>
              <w:sz w:val="22"/>
              <w:lang w:val="en-US"/>
            </w:rPr>
            <w:t xml:space="preserve">Reporting any concern will be done following each academy’s reporting systems asap and in addition our DSL may wish to seek guidance from the NSPCC who can be contacted on 0808 800 5000 by phone or email at </w:t>
          </w:r>
          <w:hyperlink r:id="rId34" w:history="1">
            <w:r w:rsidRPr="00D84D8E">
              <w:rPr>
                <w:rStyle w:val="Hyperlink"/>
                <w:rFonts w:ascii="Arial" w:hAnsi="Arial" w:cs="Arial"/>
                <w:sz w:val="22"/>
                <w:lang w:val="en-US"/>
              </w:rPr>
              <w:t>help@nspcc.org.uk</w:t>
            </w:r>
          </w:hyperlink>
          <w:r w:rsidRPr="00D84D8E">
            <w:rPr>
              <w:rFonts w:ascii="Arial" w:hAnsi="Arial" w:cs="Arial"/>
              <w:sz w:val="22"/>
              <w:lang w:val="en-US"/>
            </w:rPr>
            <w:t xml:space="preserve">. Promotion of support organisations is important to all our community in addition to those mentioned of DfE and NSPCC. </w:t>
          </w:r>
          <w:hyperlink r:id="rId35" w:history="1">
            <w:r w:rsidRPr="00D84D8E">
              <w:rPr>
                <w:rStyle w:val="Hyperlink"/>
                <w:rFonts w:ascii="Arial" w:hAnsi="Arial" w:cs="Arial"/>
                <w:sz w:val="22"/>
                <w:lang w:val="en-US"/>
              </w:rPr>
              <w:t>Childline</w:t>
            </w:r>
          </w:hyperlink>
          <w:r w:rsidRPr="00D84D8E">
            <w:rPr>
              <w:rFonts w:ascii="Arial" w:hAnsi="Arial" w:cs="Arial"/>
              <w:sz w:val="22"/>
              <w:lang w:val="en-US"/>
            </w:rPr>
            <w:t xml:space="preserve"> can be used by children directly.</w:t>
          </w:r>
        </w:p>
        <w:p w:rsidR="00D84D8E" w:rsidRPr="00D84D8E" w:rsidRDefault="00D84D8E" w:rsidP="00D84D8E">
          <w:pPr>
            <w:spacing w:after="100" w:afterAutospacing="1" w:line="276" w:lineRule="auto"/>
            <w:jc w:val="both"/>
            <w:rPr>
              <w:rFonts w:ascii="Arial" w:eastAsia="Times New Roman" w:hAnsi="Arial" w:cs="Arial"/>
              <w:color w:val="000000" w:themeColor="text1"/>
              <w:sz w:val="22"/>
              <w:lang w:eastAsia="en-GB"/>
            </w:rPr>
          </w:pPr>
          <w:r w:rsidRPr="00D84D8E">
            <w:rPr>
              <w:rFonts w:ascii="Arial" w:eastAsia="Times New Roman" w:hAnsi="Arial" w:cs="Arial"/>
              <w:color w:val="000000" w:themeColor="text1"/>
              <w:sz w:val="22"/>
              <w:lang w:eastAsia="en-GB"/>
            </w:rPr>
            <w:t xml:space="preserve">Spotting the </w:t>
          </w:r>
          <w:hyperlink r:id="rId36" w:history="1">
            <w:r w:rsidRPr="00D84D8E">
              <w:rPr>
                <w:rStyle w:val="Hyperlink"/>
                <w:rFonts w:ascii="Arial" w:eastAsia="Times New Roman" w:hAnsi="Arial" w:cs="Arial"/>
                <w:sz w:val="22"/>
                <w:lang w:eastAsia="en-GB"/>
              </w:rPr>
              <w:t>signs of abuse</w:t>
            </w:r>
          </w:hyperlink>
          <w:r w:rsidRPr="00D84D8E">
            <w:rPr>
              <w:rFonts w:ascii="Arial" w:eastAsia="Times New Roman" w:hAnsi="Arial" w:cs="Arial"/>
              <w:color w:val="000000" w:themeColor="text1"/>
              <w:sz w:val="22"/>
              <w:lang w:eastAsia="en-GB"/>
            </w:rPr>
            <w:t xml:space="preserve"> might be more difficult and it can be difficult to know for certain if something is wrong. During visits and ‘check-ins’, it is important to be able to physically see a child you are visiting and if on the phone, speak to them directly.</w:t>
          </w:r>
        </w:p>
        <w:p w:rsidR="00D84D8E" w:rsidRPr="00D84D8E" w:rsidRDefault="00D84D8E" w:rsidP="00D84D8E">
          <w:pPr>
            <w:spacing w:before="150" w:after="100" w:afterAutospacing="1" w:line="276" w:lineRule="auto"/>
            <w:jc w:val="both"/>
            <w:rPr>
              <w:rFonts w:ascii="Arial" w:hAnsi="Arial" w:cs="Arial"/>
              <w:sz w:val="22"/>
            </w:rPr>
          </w:pPr>
          <w:r w:rsidRPr="00D84D8E">
            <w:rPr>
              <w:rFonts w:ascii="Arial" w:hAnsi="Arial" w:cs="Arial"/>
              <w:sz w:val="22"/>
            </w:rPr>
            <w:t>Think about questions you could ask that will help you see what life's like for them. Ask open-ended questions like, "tell me about your day", "what are some good things that have happened today", "tell me about some sad things that have happened this week" and "what's life at home like". It's okay to ask similar questions - it can sometimes take time for a child to open up about what's happening.</w:t>
          </w:r>
        </w:p>
        <w:p w:rsidR="00D84D8E" w:rsidRPr="00D84D8E" w:rsidRDefault="00D84D8E" w:rsidP="00D84D8E">
          <w:pPr>
            <w:spacing w:before="150" w:after="100" w:afterAutospacing="1" w:line="276" w:lineRule="auto"/>
            <w:jc w:val="both"/>
            <w:rPr>
              <w:rFonts w:ascii="Arial" w:eastAsia="Times New Roman" w:hAnsi="Arial" w:cs="Arial"/>
              <w:sz w:val="22"/>
              <w:lang w:eastAsia="en-GB"/>
            </w:rPr>
          </w:pPr>
          <w:r w:rsidRPr="00D84D8E">
            <w:rPr>
              <w:rFonts w:ascii="Arial" w:eastAsia="Times New Roman" w:hAnsi="Arial" w:cs="Arial"/>
              <w:sz w:val="22"/>
              <w:lang w:eastAsia="en-GB"/>
            </w:rPr>
            <w:t xml:space="preserve">Give children and young people the opportunity to talk about what's going on for them. It may take time for them to feel comfortable talking over the phone or on their doorstep, so staff may need to keep in touch more regularly than stated in our guidance document. Talking about things like what they're watching, reading or playing, or what they've had for dinner, may help them feel more comfortable. </w:t>
          </w:r>
        </w:p>
        <w:p w:rsidR="00D84D8E" w:rsidRPr="00D84D8E" w:rsidRDefault="00D84D8E" w:rsidP="00D84D8E">
          <w:pPr>
            <w:spacing w:after="0" w:line="276" w:lineRule="auto"/>
            <w:jc w:val="both"/>
            <w:rPr>
              <w:rFonts w:ascii="Arial" w:eastAsia="Times New Roman" w:hAnsi="Arial" w:cs="Arial"/>
              <w:sz w:val="22"/>
              <w:lang w:eastAsia="en-GB"/>
            </w:rPr>
          </w:pPr>
          <w:r w:rsidRPr="00D84D8E">
            <w:rPr>
              <w:rFonts w:ascii="Arial" w:eastAsia="Times New Roman" w:hAnsi="Arial" w:cs="Arial"/>
              <w:sz w:val="22"/>
              <w:lang w:eastAsia="en-GB"/>
            </w:rPr>
            <w:lastRenderedPageBreak/>
            <w:t>It's also important to support parents and carers. Ask them about how they're coping and any worries and concerns they have. Let them know you're there to support them if they need help.</w:t>
          </w:r>
        </w:p>
        <w:p w:rsidR="00D84D8E" w:rsidRPr="00D84D8E" w:rsidRDefault="00D84D8E" w:rsidP="00D84D8E">
          <w:pPr>
            <w:spacing w:after="0" w:line="276" w:lineRule="auto"/>
            <w:jc w:val="both"/>
            <w:rPr>
              <w:rFonts w:ascii="Arial" w:eastAsia="Times New Roman" w:hAnsi="Arial" w:cs="Arial"/>
              <w:sz w:val="22"/>
              <w:lang w:eastAsia="en-GB"/>
            </w:rPr>
          </w:pPr>
        </w:p>
        <w:p w:rsidR="00D84D8E" w:rsidRPr="00D84D8E" w:rsidRDefault="00D84D8E" w:rsidP="00D84D8E">
          <w:pPr>
            <w:pStyle w:val="NormalWeb"/>
            <w:spacing w:before="0" w:beforeAutospacing="0" w:line="276" w:lineRule="auto"/>
            <w:jc w:val="both"/>
            <w:rPr>
              <w:rFonts w:ascii="Arial" w:hAnsi="Arial" w:cs="Arial"/>
              <w:sz w:val="22"/>
              <w:szCs w:val="22"/>
            </w:rPr>
          </w:pPr>
          <w:r w:rsidRPr="00D84D8E">
            <w:rPr>
              <w:rFonts w:ascii="Arial" w:hAnsi="Arial" w:cs="Arial"/>
              <w:sz w:val="22"/>
              <w:szCs w:val="22"/>
            </w:rPr>
            <w:t>Certain children are more vulnerable to domestic abuse, e.g. SEND &amp; disabled children, so it's important to make a greater effort to keep in touch.</w:t>
          </w:r>
        </w:p>
        <w:p w:rsidR="00D84D8E" w:rsidRPr="00D84D8E" w:rsidRDefault="00D84D8E" w:rsidP="00D84D8E">
          <w:pPr>
            <w:spacing w:line="276" w:lineRule="auto"/>
            <w:jc w:val="both"/>
            <w:rPr>
              <w:sz w:val="22"/>
            </w:rPr>
          </w:pPr>
          <w:r w:rsidRPr="00D84D8E">
            <w:rPr>
              <w:rFonts w:ascii="Arial" w:hAnsi="Arial" w:cs="Arial"/>
              <w:sz w:val="22"/>
              <w:lang w:val="en-US"/>
            </w:rPr>
            <w:t>Domestic abuse is unacceptable in any situation, no matter what stresses anyone is under.</w:t>
          </w:r>
        </w:p>
        <w:p w:rsidR="00F37AF8" w:rsidRDefault="00F37AF8" w:rsidP="00F37AF8">
          <w:pPr>
            <w:pStyle w:val="ListParagraph"/>
            <w:numPr>
              <w:ilvl w:val="0"/>
              <w:numId w:val="0"/>
            </w:numPr>
            <w:ind w:left="284"/>
          </w:pPr>
        </w:p>
        <w:p w:rsidR="00953CC2" w:rsidRDefault="00953CC2" w:rsidP="00171197">
          <w:pPr>
            <w:pStyle w:val="ListParagraph"/>
          </w:pPr>
          <w:r>
            <w:t>Communication of this document with all staff</w:t>
          </w:r>
        </w:p>
        <w:p w:rsidR="00D3772E" w:rsidRDefault="00D3772E" w:rsidP="00FD647F">
          <w:pPr>
            <w:jc w:val="both"/>
            <w:rPr>
              <w:rFonts w:asciiTheme="majorHAnsi" w:hAnsiTheme="majorHAnsi" w:cstheme="majorHAnsi"/>
              <w:sz w:val="22"/>
            </w:rPr>
          </w:pPr>
          <w:r w:rsidRPr="00D3772E">
            <w:rPr>
              <w:sz w:val="22"/>
            </w:rPr>
            <w:t>Lead staff should ensure that this document is circulated to all staff as appropriate.</w:t>
          </w:r>
        </w:p>
        <w:p w:rsidR="00487A7C" w:rsidRPr="00487A7C" w:rsidRDefault="00487A7C" w:rsidP="00487A7C">
          <w:pPr>
            <w:jc w:val="both"/>
            <w:rPr>
              <w:rFonts w:ascii="Arial" w:hAnsi="Arial" w:cs="Arial"/>
              <w:iCs/>
              <w:color w:val="0077B8" w:themeColor="accent1"/>
              <w:sz w:val="22"/>
            </w:rPr>
          </w:pPr>
        </w:p>
        <w:p w:rsidR="00EB1E97" w:rsidRDefault="00EB1E97">
          <w:pPr>
            <w:rPr>
              <w:rFonts w:ascii="Arial" w:hAnsi="Arial" w:cs="Arial"/>
              <w:b/>
              <w:sz w:val="22"/>
            </w:rPr>
          </w:pPr>
          <w:r>
            <w:rPr>
              <w:rFonts w:ascii="Arial" w:hAnsi="Arial" w:cs="Arial"/>
              <w:b/>
              <w:sz w:val="22"/>
            </w:rPr>
            <w:br w:type="page"/>
          </w:r>
        </w:p>
        <w:p w:rsidR="00487A7C" w:rsidRPr="00487A7C" w:rsidRDefault="00487A7C" w:rsidP="00487A7C">
          <w:pPr>
            <w:spacing w:line="192" w:lineRule="auto"/>
            <w:jc w:val="both"/>
            <w:rPr>
              <w:rFonts w:ascii="Arial" w:hAnsi="Arial" w:cs="Arial"/>
              <w:b/>
              <w:sz w:val="22"/>
            </w:rPr>
          </w:pPr>
        </w:p>
        <w:p w:rsidR="001706E8" w:rsidRDefault="001706E8" w:rsidP="003A4011">
          <w:pPr>
            <w:jc w:val="both"/>
            <w:rPr>
              <w:rStyle w:val="IntenseEmphasis"/>
              <w:i w:val="0"/>
              <w:color w:val="auto"/>
            </w:rPr>
          </w:pPr>
        </w:p>
        <w:p w:rsidR="001706E8" w:rsidRDefault="001706E8" w:rsidP="003A4011">
          <w:pPr>
            <w:jc w:val="both"/>
            <w:rPr>
              <w:rStyle w:val="IntenseEmphasis"/>
              <w:i w:val="0"/>
              <w:color w:val="auto"/>
            </w:rPr>
          </w:pPr>
        </w:p>
        <w:p w:rsidR="00545A13" w:rsidRDefault="00567FBB" w:rsidP="003A4011">
          <w:pPr>
            <w:jc w:val="both"/>
            <w:rPr>
              <w:rStyle w:val="IntenseEmphasis"/>
              <w:i w:val="0"/>
            </w:rPr>
          </w:pPr>
        </w:p>
      </w:sdtContent>
    </w:sdt>
    <w:bookmarkStart w:id="1" w:name="_Hlk512598864" w:displacedByCustomXml="prev"/>
    <w:bookmarkEnd w:id="1" w:displacedByCustomXml="prev"/>
    <w:bookmarkStart w:id="2" w:name="_Hlk9247018" w:displacedByCustomXml="prev"/>
    <w:p w:rsidR="002A3D1A" w:rsidRPr="00AA74DB" w:rsidRDefault="002A3D1A" w:rsidP="003A4011">
      <w:pPr>
        <w:spacing w:line="192" w:lineRule="auto"/>
        <w:jc w:val="both"/>
        <w:rPr>
          <w:rFonts w:ascii="Arial" w:hAnsi="Arial" w:cs="Arial"/>
          <w:b/>
        </w:rPr>
      </w:pPr>
    </w:p>
    <w:p w:rsidR="002A3D1A" w:rsidRDefault="00AA74DB" w:rsidP="003A4011">
      <w:pPr>
        <w:jc w:val="both"/>
        <w:rPr>
          <w:rFonts w:ascii="Arial" w:hAnsi="Arial" w:cs="Arial"/>
        </w:rPr>
      </w:pPr>
      <w:r w:rsidRPr="006F70F5">
        <w:rPr>
          <w:rFonts w:ascii="Arial" w:hAnsi="Arial" w:cs="Arial"/>
          <w:noProof/>
          <w:color w:val="622181" w:themeColor="accent6"/>
          <w:lang w:eastAsia="en-GB"/>
        </w:rPr>
        <w:drawing>
          <wp:anchor distT="0" distB="0" distL="114300" distR="114300" simplePos="0" relativeHeight="251655680" behindDoc="0" locked="0" layoutInCell="1" allowOverlap="1" wp14:anchorId="6FEF4FD4" wp14:editId="1C325E73">
            <wp:simplePos x="0" y="0"/>
            <wp:positionH relativeFrom="page">
              <wp:align>right</wp:align>
            </wp:positionH>
            <wp:positionV relativeFrom="paragraph">
              <wp:posOffset>-1038225</wp:posOffset>
            </wp:positionV>
            <wp:extent cx="2438400" cy="243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p Right Green Cur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p>
    <w:p w:rsidR="00167BD7" w:rsidRDefault="00167BD7" w:rsidP="003A4011">
      <w:pPr>
        <w:jc w:val="both"/>
        <w:rPr>
          <w:rFonts w:ascii="Arial" w:hAnsi="Arial" w:cs="Arial"/>
          <w:sz w:val="20"/>
          <w:szCs w:val="20"/>
        </w:rPr>
      </w:pPr>
    </w:p>
    <w:p w:rsidR="00167BD7" w:rsidRDefault="00167BD7" w:rsidP="003A4011">
      <w:pPr>
        <w:jc w:val="both"/>
        <w:rPr>
          <w:rFonts w:ascii="Arial" w:hAnsi="Arial" w:cs="Arial"/>
          <w:sz w:val="20"/>
          <w:szCs w:val="20"/>
        </w:rPr>
      </w:pPr>
    </w:p>
    <w:p w:rsidR="00167BD7" w:rsidRDefault="00167BD7" w:rsidP="003A4011">
      <w:pPr>
        <w:jc w:val="both"/>
        <w:rPr>
          <w:rFonts w:ascii="Arial" w:hAnsi="Arial" w:cs="Arial"/>
          <w:sz w:val="20"/>
          <w:szCs w:val="20"/>
        </w:rPr>
      </w:pPr>
    </w:p>
    <w:p w:rsidR="00167BD7" w:rsidRPr="00906383" w:rsidRDefault="00167BD7" w:rsidP="003A4011">
      <w:pPr>
        <w:jc w:val="both"/>
        <w:rPr>
          <w:rFonts w:ascii="Arial" w:hAnsi="Arial" w:cs="Arial"/>
          <w:sz w:val="20"/>
          <w:szCs w:val="20"/>
        </w:rPr>
      </w:pPr>
    </w:p>
    <w:bookmarkEnd w:id="2"/>
    <w:p w:rsidR="00AE40DE" w:rsidRDefault="00AE40DE" w:rsidP="003A4011">
      <w:pPr>
        <w:spacing w:line="276" w:lineRule="auto"/>
        <w:jc w:val="both"/>
        <w:rPr>
          <w:rFonts w:ascii="Arial" w:hAnsi="Arial" w:cs="Arial"/>
        </w:rPr>
      </w:pPr>
    </w:p>
    <w:p w:rsidR="00175F68" w:rsidRPr="004E2D08" w:rsidRDefault="00175F68" w:rsidP="003A4011">
      <w:pPr>
        <w:spacing w:line="276" w:lineRule="auto"/>
        <w:jc w:val="both"/>
        <w:rPr>
          <w:rFonts w:ascii="Arial" w:hAnsi="Arial" w:cs="Arial"/>
          <w:szCs w:val="24"/>
        </w:rPr>
      </w:pPr>
    </w:p>
    <w:p w:rsidR="00E05472" w:rsidRDefault="00E05472" w:rsidP="003A4011">
      <w:pPr>
        <w:jc w:val="both"/>
        <w:rPr>
          <w:rFonts w:ascii="&amp;quot" w:eastAsia="Times New Roman" w:hAnsi="&amp;quot" w:cs="Times New Roman"/>
          <w:szCs w:val="24"/>
          <w:lang w:eastAsia="en-GB"/>
        </w:rPr>
      </w:pPr>
    </w:p>
    <w:p w:rsidR="00E05472" w:rsidRDefault="00E05472" w:rsidP="003A4011">
      <w:pPr>
        <w:jc w:val="both"/>
        <w:rPr>
          <w:rFonts w:ascii="&amp;quot" w:eastAsia="Times New Roman" w:hAnsi="&amp;quot" w:cs="Times New Roman"/>
          <w:szCs w:val="24"/>
          <w:lang w:eastAsia="en-GB"/>
        </w:rPr>
      </w:pPr>
    </w:p>
    <w:p w:rsidR="00322CAB" w:rsidRDefault="006F70F5" w:rsidP="003A4011">
      <w:pPr>
        <w:widowControl w:val="0"/>
        <w:autoSpaceDE w:val="0"/>
        <w:autoSpaceDN w:val="0"/>
        <w:adjustRightInd w:val="0"/>
        <w:spacing w:after="240" w:line="820" w:lineRule="atLeast"/>
        <w:jc w:val="both"/>
        <w:rPr>
          <w:rFonts w:ascii="Arial" w:hAnsi="Arial" w:cs="Arial"/>
          <w:color w:val="622181" w:themeColor="accent6"/>
          <w:sz w:val="22"/>
        </w:rPr>
      </w:pPr>
      <w:r>
        <w:rPr>
          <w:noProof/>
          <w:lang w:eastAsia="en-GB"/>
        </w:rPr>
        <w:drawing>
          <wp:anchor distT="0" distB="0" distL="114300" distR="114300" simplePos="0" relativeHeight="251657728" behindDoc="0" locked="0" layoutInCell="1" allowOverlap="1" wp14:anchorId="1C903EFA" wp14:editId="64CCCE0A">
            <wp:simplePos x="0" y="0"/>
            <wp:positionH relativeFrom="margin">
              <wp:posOffset>0</wp:posOffset>
            </wp:positionH>
            <wp:positionV relativeFrom="paragraph">
              <wp:posOffset>0</wp:posOffset>
            </wp:positionV>
            <wp:extent cx="3048000" cy="156667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8000" cy="1566672"/>
                    </a:xfrm>
                    <a:prstGeom prst="rect">
                      <a:avLst/>
                    </a:prstGeom>
                  </pic:spPr>
                </pic:pic>
              </a:graphicData>
            </a:graphic>
          </wp:anchor>
        </w:drawing>
      </w: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p w:rsidR="00322CAB" w:rsidRPr="00322CAB" w:rsidRDefault="00322CAB" w:rsidP="003A4011">
      <w:pPr>
        <w:jc w:val="both"/>
        <w:rPr>
          <w:rFonts w:ascii="Arial" w:hAnsi="Arial" w:cs="Arial"/>
          <w:sz w:val="22"/>
        </w:rPr>
      </w:pPr>
    </w:p>
    <w:tbl>
      <w:tblPr>
        <w:tblpPr w:leftFromText="180" w:rightFromText="180" w:vertAnchor="text" w:horzAnchor="margin" w:tblpXSpec="center" w:tblpYSpec="outside"/>
        <w:tblW w:w="7938" w:type="dxa"/>
        <w:tblCellMar>
          <w:left w:w="0" w:type="dxa"/>
          <w:right w:w="0" w:type="dxa"/>
        </w:tblCellMar>
        <w:tblLook w:val="04A0" w:firstRow="1" w:lastRow="0" w:firstColumn="1" w:lastColumn="0" w:noHBand="0" w:noVBand="1"/>
      </w:tblPr>
      <w:tblGrid>
        <w:gridCol w:w="3476"/>
        <w:gridCol w:w="1003"/>
        <w:gridCol w:w="3459"/>
      </w:tblGrid>
      <w:tr w:rsidR="00322CAB" w:rsidTr="00322CAB">
        <w:trPr>
          <w:trHeight w:val="1088"/>
        </w:trPr>
        <w:tc>
          <w:tcPr>
            <w:tcW w:w="3476" w:type="dxa"/>
            <w:tcBorders>
              <w:right w:val="single" w:sz="8" w:space="0" w:color="000000"/>
            </w:tcBorders>
            <w:tcMar>
              <w:top w:w="0" w:type="dxa"/>
              <w:left w:w="108" w:type="dxa"/>
              <w:bottom w:w="0" w:type="dxa"/>
              <w:right w:w="108" w:type="dxa"/>
            </w:tcMar>
            <w:hideMark/>
          </w:tcPr>
          <w:p w:rsidR="00D42909" w:rsidRDefault="00D42909" w:rsidP="003A4011">
            <w:pPr>
              <w:widowControl w:val="0"/>
              <w:spacing w:after="0"/>
              <w:jc w:val="both"/>
              <w:rPr>
                <w:rFonts w:ascii="Arial" w:hAnsi="Arial" w:cs="Arial"/>
              </w:rPr>
            </w:pPr>
            <w:r>
              <w:rPr>
                <w:rFonts w:ascii="Arial" w:hAnsi="Arial" w:cs="Arial"/>
              </w:rPr>
              <w:t>The Lodge</w:t>
            </w:r>
          </w:p>
          <w:p w:rsidR="00322CAB" w:rsidRDefault="00322CAB" w:rsidP="003A4011">
            <w:pPr>
              <w:widowControl w:val="0"/>
              <w:spacing w:after="0"/>
              <w:jc w:val="both"/>
              <w:rPr>
                <w:rFonts w:ascii="Arial" w:hAnsi="Arial" w:cs="Arial"/>
                <w:color w:val="000000"/>
                <w:kern w:val="28"/>
                <w:sz w:val="20"/>
                <w:szCs w:val="20"/>
                <w14:cntxtAlts/>
              </w:rPr>
            </w:pPr>
            <w:r>
              <w:rPr>
                <w:rFonts w:ascii="Arial" w:hAnsi="Arial" w:cs="Arial"/>
              </w:rPr>
              <w:t>Wolstanton High School</w:t>
            </w:r>
            <w:r>
              <w:rPr>
                <w:rFonts w:ascii="Arial" w:hAnsi="Arial" w:cs="Arial"/>
              </w:rPr>
              <w:br/>
              <w:t>Milehouse Lane</w:t>
            </w:r>
            <w:r>
              <w:rPr>
                <w:rFonts w:ascii="Arial" w:hAnsi="Arial" w:cs="Arial"/>
              </w:rPr>
              <w:br/>
              <w:t>Newcastle-under-Lyme</w:t>
            </w:r>
            <w:r>
              <w:rPr>
                <w:rFonts w:ascii="Arial" w:hAnsi="Arial" w:cs="Arial"/>
              </w:rPr>
              <w:br/>
              <w:t>Staffordshire</w:t>
            </w:r>
            <w:r>
              <w:rPr>
                <w:rFonts w:ascii="Arial" w:hAnsi="Arial" w:cs="Arial"/>
              </w:rPr>
              <w:br/>
              <w:t>ST5 9JU</w:t>
            </w:r>
          </w:p>
        </w:tc>
        <w:tc>
          <w:tcPr>
            <w:tcW w:w="1003" w:type="dxa"/>
            <w:tcBorders>
              <w:left w:val="single" w:sz="8" w:space="0" w:color="000000"/>
            </w:tcBorders>
            <w:tcMar>
              <w:top w:w="0" w:type="dxa"/>
              <w:left w:w="108" w:type="dxa"/>
              <w:bottom w:w="0" w:type="dxa"/>
              <w:right w:w="108" w:type="dxa"/>
            </w:tcMar>
            <w:hideMark/>
          </w:tcPr>
          <w:p w:rsidR="00322CAB" w:rsidRDefault="00322CAB" w:rsidP="003A4011">
            <w:pPr>
              <w:widowControl w:val="0"/>
              <w:spacing w:after="0"/>
              <w:jc w:val="both"/>
              <w:rPr>
                <w:rFonts w:ascii="Arial" w:hAnsi="Arial" w:cs="Arial"/>
              </w:rPr>
            </w:pPr>
            <w:r>
              <w:rPr>
                <w:rFonts w:ascii="Arial" w:hAnsi="Arial" w:cs="Arial"/>
              </w:rPr>
              <w:t xml:space="preserve">Twitter: </w:t>
            </w:r>
          </w:p>
          <w:p w:rsidR="00322CAB" w:rsidRDefault="00322CAB" w:rsidP="003A4011">
            <w:pPr>
              <w:widowControl w:val="0"/>
              <w:spacing w:after="0"/>
              <w:jc w:val="both"/>
              <w:rPr>
                <w:rFonts w:ascii="Arial" w:hAnsi="Arial" w:cs="Arial"/>
              </w:rPr>
            </w:pPr>
            <w:r>
              <w:rPr>
                <w:rFonts w:ascii="Arial" w:hAnsi="Arial" w:cs="Arial"/>
              </w:rPr>
              <w:t xml:space="preserve">Tel:       </w:t>
            </w:r>
          </w:p>
          <w:p w:rsidR="00322CAB" w:rsidRDefault="00322CAB" w:rsidP="003A4011">
            <w:pPr>
              <w:widowControl w:val="0"/>
              <w:spacing w:after="0"/>
              <w:jc w:val="both"/>
              <w:rPr>
                <w:rFonts w:ascii="Arial" w:hAnsi="Arial" w:cs="Arial"/>
              </w:rPr>
            </w:pPr>
            <w:r>
              <w:rPr>
                <w:rFonts w:ascii="Arial" w:hAnsi="Arial" w:cs="Arial"/>
              </w:rPr>
              <w:t xml:space="preserve">Email:   </w:t>
            </w:r>
          </w:p>
          <w:p w:rsidR="00322CAB" w:rsidRDefault="00322CAB" w:rsidP="003A4011">
            <w:pPr>
              <w:widowControl w:val="0"/>
              <w:spacing w:after="0"/>
              <w:jc w:val="both"/>
              <w:rPr>
                <w:rFonts w:ascii="Arial" w:hAnsi="Arial" w:cs="Arial"/>
              </w:rPr>
            </w:pPr>
            <w:r>
              <w:rPr>
                <w:rFonts w:ascii="Arial" w:hAnsi="Arial" w:cs="Arial"/>
              </w:rPr>
              <w:t xml:space="preserve">Online: </w:t>
            </w:r>
          </w:p>
        </w:tc>
        <w:tc>
          <w:tcPr>
            <w:tcW w:w="3459" w:type="dxa"/>
            <w:tcMar>
              <w:top w:w="0" w:type="dxa"/>
              <w:left w:w="108" w:type="dxa"/>
              <w:bottom w:w="0" w:type="dxa"/>
              <w:right w:w="108" w:type="dxa"/>
            </w:tcMar>
            <w:hideMark/>
          </w:tcPr>
          <w:p w:rsidR="00322CAB" w:rsidRDefault="00322CAB" w:rsidP="003A4011">
            <w:pPr>
              <w:widowControl w:val="0"/>
              <w:spacing w:after="0"/>
              <w:jc w:val="both"/>
              <w:rPr>
                <w:rFonts w:ascii="Arial" w:hAnsi="Arial" w:cs="Arial"/>
              </w:rPr>
            </w:pPr>
            <w:r>
              <w:rPr>
                <w:rFonts w:ascii="Arial" w:hAnsi="Arial" w:cs="Arial"/>
              </w:rPr>
              <w:t>@shawedu</w:t>
            </w:r>
            <w:r w:rsidR="00B3454A">
              <w:rPr>
                <w:rFonts w:ascii="Arial" w:hAnsi="Arial" w:cs="Arial"/>
              </w:rPr>
              <w:t>Trust</w:t>
            </w:r>
          </w:p>
          <w:p w:rsidR="00322CAB" w:rsidRDefault="00322CAB" w:rsidP="003A4011">
            <w:pPr>
              <w:widowControl w:val="0"/>
              <w:spacing w:after="0"/>
              <w:jc w:val="both"/>
              <w:rPr>
                <w:rFonts w:ascii="Arial" w:hAnsi="Arial" w:cs="Arial"/>
              </w:rPr>
            </w:pPr>
            <w:r>
              <w:rPr>
                <w:rFonts w:ascii="Arial" w:hAnsi="Arial" w:cs="Arial"/>
              </w:rPr>
              <w:t>01782 742910</w:t>
            </w:r>
          </w:p>
          <w:p w:rsidR="00322CAB" w:rsidRDefault="00322CAB" w:rsidP="003A4011">
            <w:pPr>
              <w:widowControl w:val="0"/>
              <w:spacing w:after="0"/>
              <w:jc w:val="both"/>
              <w:rPr>
                <w:rFonts w:ascii="Arial" w:hAnsi="Arial" w:cs="Arial"/>
              </w:rPr>
            </w:pPr>
            <w:r>
              <w:rPr>
                <w:rFonts w:ascii="Arial" w:hAnsi="Arial" w:cs="Arial"/>
              </w:rPr>
              <w:t>info@shaw-education.org.uk</w:t>
            </w:r>
          </w:p>
          <w:p w:rsidR="00322CAB" w:rsidRDefault="00322CAB" w:rsidP="003A4011">
            <w:pPr>
              <w:widowControl w:val="0"/>
              <w:spacing w:after="0"/>
              <w:jc w:val="both"/>
              <w:rPr>
                <w:rFonts w:ascii="Arial" w:hAnsi="Arial" w:cs="Arial"/>
              </w:rPr>
            </w:pPr>
            <w:r>
              <w:rPr>
                <w:rFonts w:ascii="Arial" w:hAnsi="Arial" w:cs="Arial"/>
              </w:rPr>
              <w:t>www.shaw-education.org.uk</w:t>
            </w:r>
          </w:p>
        </w:tc>
      </w:tr>
    </w:tbl>
    <w:p w:rsidR="00322CAB" w:rsidRPr="00322CAB" w:rsidRDefault="008140D6" w:rsidP="003A4011">
      <w:pPr>
        <w:jc w:val="both"/>
        <w:rPr>
          <w:rFonts w:ascii="Arial" w:hAnsi="Arial" w:cs="Arial"/>
          <w:sz w:val="22"/>
        </w:rPr>
      </w:pPr>
      <w:r>
        <w:rPr>
          <w:rFonts w:ascii="Arial" w:hAnsi="Arial" w:cs="Arial"/>
          <w:noProof/>
          <w:color w:val="622181" w:themeColor="accent6"/>
          <w:sz w:val="22"/>
          <w:lang w:eastAsia="en-GB"/>
        </w:rPr>
        <w:drawing>
          <wp:anchor distT="0" distB="0" distL="114300" distR="114300" simplePos="0" relativeHeight="251738112" behindDoc="0" locked="0" layoutInCell="1" allowOverlap="1" wp14:anchorId="200951F1" wp14:editId="20994B24">
            <wp:simplePos x="0" y="0"/>
            <wp:positionH relativeFrom="page">
              <wp:align>left</wp:align>
            </wp:positionH>
            <wp:positionV relativeFrom="paragraph">
              <wp:posOffset>1430020</wp:posOffset>
            </wp:positionV>
            <wp:extent cx="5731510" cy="5731510"/>
            <wp:effectExtent l="0" t="0" r="0" b="254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lue 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rsidR="00322CAB" w:rsidRDefault="00322CAB" w:rsidP="003A4011">
      <w:pPr>
        <w:spacing w:after="0" w:line="240" w:lineRule="auto"/>
        <w:jc w:val="both"/>
        <w:rPr>
          <w:rFonts w:ascii="Times New Roman" w:hAnsi="Times New Roman" w:cs="Times New Roman"/>
          <w:szCs w:val="24"/>
        </w:rPr>
      </w:pPr>
      <w:r>
        <w:rPr>
          <w:rFonts w:ascii="Times New Roman" w:hAnsi="Times New Roman" w:cs="Times New Roman"/>
          <w:noProof/>
          <w:szCs w:val="24"/>
          <w:lang w:eastAsia="en-GB"/>
        </w:rPr>
        <mc:AlternateContent>
          <mc:Choice Requires="wps">
            <w:drawing>
              <wp:anchor distT="0" distB="0" distL="114300" distR="114300" simplePos="0" relativeHeight="251765760" behindDoc="0" locked="0" layoutInCell="1" allowOverlap="1" wp14:anchorId="33E46D95" wp14:editId="5D4CCE3C">
                <wp:simplePos x="0" y="0"/>
                <wp:positionH relativeFrom="column">
                  <wp:posOffset>1434465</wp:posOffset>
                </wp:positionH>
                <wp:positionV relativeFrom="paragraph">
                  <wp:posOffset>4003040</wp:posOffset>
                </wp:positionV>
                <wp:extent cx="4672330" cy="690880"/>
                <wp:effectExtent l="0" t="254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72330" cy="69088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1B386" id="Rectangle 16" o:spid="_x0000_s1026" style="position:absolute;margin-left:112.95pt;margin-top:315.2pt;width:367.9pt;height:5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" filled="f" stroked="f" insetpen="t">
                <o:lock v:ext="edit" shapetype="t"/>
                <v:textbox inset="0,0,0,0"/>
              </v:rect>
            </w:pict>
          </mc:Fallback>
        </mc:AlternateContent>
      </w:r>
    </w:p>
    <w:p w:rsidR="006F70F5" w:rsidRPr="00322CAB" w:rsidRDefault="006F70F5" w:rsidP="003A4011">
      <w:pPr>
        <w:jc w:val="both"/>
        <w:rPr>
          <w:rFonts w:ascii="Arial" w:hAnsi="Arial" w:cs="Arial"/>
          <w:sz w:val="22"/>
        </w:rPr>
      </w:pPr>
    </w:p>
    <w:sectPr w:rsidR="006F70F5" w:rsidRPr="00322CAB" w:rsidSect="00B3454A">
      <w:headerReference w:type="default" r:id="rId39"/>
      <w:footerReference w:type="default" r:id="rId40"/>
      <w:pgSz w:w="11906" w:h="16838"/>
      <w:pgMar w:top="1440" w:right="1440" w:bottom="1440" w:left="1440" w:header="1361"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088" w:rsidRDefault="00232088" w:rsidP="007834A5">
      <w:pPr>
        <w:spacing w:after="0" w:line="240" w:lineRule="auto"/>
      </w:pPr>
      <w:r>
        <w:separator/>
      </w:r>
    </w:p>
  </w:endnote>
  <w:endnote w:type="continuationSeparator" w:id="0">
    <w:p w:rsidR="00232088" w:rsidRDefault="00232088" w:rsidP="0078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229848"/>
      <w:docPartObj>
        <w:docPartGallery w:val="Page Numbers (Bottom of Page)"/>
        <w:docPartUnique/>
      </w:docPartObj>
    </w:sdtPr>
    <w:sdtEndPr>
      <w:rPr>
        <w:noProof/>
      </w:rPr>
    </w:sdtEndPr>
    <w:sdtContent>
      <w:p w:rsidR="00314478" w:rsidRDefault="00314478">
        <w:pPr>
          <w:pStyle w:val="Footer"/>
          <w:jc w:val="center"/>
        </w:pPr>
        <w:r>
          <w:fldChar w:fldCharType="begin"/>
        </w:r>
        <w:r>
          <w:instrText xml:space="preserve"> PAGE   \* MERGEFORMAT </w:instrText>
        </w:r>
        <w:r>
          <w:fldChar w:fldCharType="separate"/>
        </w:r>
        <w:r w:rsidR="00567FBB">
          <w:rPr>
            <w:noProof/>
          </w:rPr>
          <w:t>10</w:t>
        </w:r>
        <w:r>
          <w:rPr>
            <w:noProof/>
          </w:rPr>
          <w:fldChar w:fldCharType="end"/>
        </w:r>
      </w:p>
    </w:sdtContent>
  </w:sdt>
  <w:p w:rsidR="00314478" w:rsidRDefault="003144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088" w:rsidRDefault="00232088" w:rsidP="007834A5">
      <w:pPr>
        <w:spacing w:after="0" w:line="240" w:lineRule="auto"/>
      </w:pPr>
      <w:r>
        <w:separator/>
      </w:r>
    </w:p>
  </w:footnote>
  <w:footnote w:type="continuationSeparator" w:id="0">
    <w:p w:rsidR="00232088" w:rsidRDefault="00232088" w:rsidP="00783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478" w:rsidRDefault="00314478">
    <w:pPr>
      <w:pStyle w:val="Header"/>
    </w:pPr>
    <w:r>
      <w:rPr>
        <w:noProof/>
        <w:lang w:eastAsia="en-GB"/>
      </w:rPr>
      <mc:AlternateContent>
        <mc:Choice Requires="wps">
          <w:drawing>
            <wp:anchor distT="45720" distB="45720" distL="114300" distR="114300" simplePos="0" relativeHeight="251656704" behindDoc="0" locked="0" layoutInCell="1" allowOverlap="1" wp14:anchorId="13CE4406" wp14:editId="1F1EFC5B">
              <wp:simplePos x="0" y="0"/>
              <wp:positionH relativeFrom="margin">
                <wp:posOffset>31750</wp:posOffset>
              </wp:positionH>
              <wp:positionV relativeFrom="paragraph">
                <wp:posOffset>-626110</wp:posOffset>
              </wp:positionV>
              <wp:extent cx="3902075" cy="638810"/>
              <wp:effectExtent l="0" t="0" r="3175" b="889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075" cy="638810"/>
                      </a:xfrm>
                      <a:prstGeom prst="rect">
                        <a:avLst/>
                      </a:prstGeom>
                      <a:solidFill>
                        <a:srgbClr val="FFFFFF"/>
                      </a:solidFill>
                      <a:ln w="9525">
                        <a:noFill/>
                        <a:miter lim="800000"/>
                        <a:headEnd/>
                        <a:tailEnd/>
                      </a:ln>
                    </wps:spPr>
                    <wps:txbx>
                      <w:txbxContent>
                        <w:p w:rsidR="00314478" w:rsidRPr="00393C88" w:rsidRDefault="00314478" w:rsidP="00FB538B">
                          <w:pPr>
                            <w:ind w:left="720"/>
                            <w:rPr>
                              <w:rFonts w:ascii="Arial" w:hAnsi="Arial" w:cs="Arial"/>
                              <w:bCs/>
                              <w:color w:val="0077B8"/>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E4406" id="_x0000_t202" coordsize="21600,21600" o:spt="202" path="m,l,21600r21600,l21600,xe">
              <v:stroke joinstyle="miter"/>
              <v:path gradientshapeok="t" o:connecttype="rect"/>
            </v:shapetype>
            <v:shape id="_x0000_s1028" type="#_x0000_t202" style="position:absolute;margin-left:2.5pt;margin-top:-49.3pt;width:307.25pt;height:50.3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" stroked="f">
              <v:textbox>
                <w:txbxContent>
                  <w:p w:rsidR="00314478" w:rsidRPr="00393C88" w:rsidRDefault="00314478" w:rsidP="00FB538B">
                    <w:pPr>
                      <w:ind w:left="720"/>
                      <w:rPr>
                        <w:rFonts w:ascii="Arial" w:hAnsi="Arial" w:cs="Arial"/>
                        <w:bCs/>
                        <w:color w:val="0077B8"/>
                        <w:sz w:val="20"/>
                        <w:szCs w:val="20"/>
                        <w:lang w:val="en-US"/>
                      </w:rPr>
                    </w:pP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6B2BA3"/>
    <w:multiLevelType w:val="hybridMultilevel"/>
    <w:tmpl w:val="2A068938"/>
    <w:lvl w:ilvl="0" w:tplc="9A646E9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FA0A1F"/>
    <w:multiLevelType w:val="multilevel"/>
    <w:tmpl w:val="0FAA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09659E"/>
    <w:multiLevelType w:val="hybridMultilevel"/>
    <w:tmpl w:val="73BA4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93D4AFE"/>
    <w:multiLevelType w:val="hybridMultilevel"/>
    <w:tmpl w:val="85AEE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F92A50"/>
    <w:multiLevelType w:val="hybridMultilevel"/>
    <w:tmpl w:val="F66E5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BF3265"/>
    <w:multiLevelType w:val="hybridMultilevel"/>
    <w:tmpl w:val="4A88BB5E"/>
    <w:lvl w:ilvl="0" w:tplc="773EFE92">
      <w:start w:val="19"/>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74471C03"/>
    <w:multiLevelType w:val="hybridMultilevel"/>
    <w:tmpl w:val="B12A3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4B75E1"/>
    <w:multiLevelType w:val="hybridMultilevel"/>
    <w:tmpl w:val="141AA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3"/>
  </w:num>
  <w:num w:numId="5">
    <w:abstractNumId w:val="2"/>
  </w:num>
  <w:num w:numId="6">
    <w:abstractNumId w:val="6"/>
  </w:num>
  <w:num w:numId="7">
    <w:abstractNumId w:val="5"/>
  </w:num>
  <w:num w:numId="8">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cwMTY1MTE1sDA1NzFR0lEKTi0uzszPAykwrAUAmge+zywAAAA="/>
  </w:docVars>
  <w:rsids>
    <w:rsidRoot w:val="003B19F5"/>
    <w:rsid w:val="00003C4B"/>
    <w:rsid w:val="00007B5C"/>
    <w:rsid w:val="000242E0"/>
    <w:rsid w:val="0002431A"/>
    <w:rsid w:val="0003095A"/>
    <w:rsid w:val="00036AE3"/>
    <w:rsid w:val="000376EC"/>
    <w:rsid w:val="00044A1D"/>
    <w:rsid w:val="00055B72"/>
    <w:rsid w:val="00057AE2"/>
    <w:rsid w:val="00071772"/>
    <w:rsid w:val="00075DCB"/>
    <w:rsid w:val="00085DC8"/>
    <w:rsid w:val="000955BD"/>
    <w:rsid w:val="000A704D"/>
    <w:rsid w:val="000A799B"/>
    <w:rsid w:val="000B2760"/>
    <w:rsid w:val="000B589E"/>
    <w:rsid w:val="000C54CE"/>
    <w:rsid w:val="000D2EA5"/>
    <w:rsid w:val="000D6CED"/>
    <w:rsid w:val="000F2D09"/>
    <w:rsid w:val="001129E5"/>
    <w:rsid w:val="0011776F"/>
    <w:rsid w:val="001232A6"/>
    <w:rsid w:val="00127ECA"/>
    <w:rsid w:val="001347B3"/>
    <w:rsid w:val="00140E2A"/>
    <w:rsid w:val="0014465D"/>
    <w:rsid w:val="00145BA3"/>
    <w:rsid w:val="00165CAD"/>
    <w:rsid w:val="00167BD7"/>
    <w:rsid w:val="001706E8"/>
    <w:rsid w:val="00171197"/>
    <w:rsid w:val="001738A4"/>
    <w:rsid w:val="00175F68"/>
    <w:rsid w:val="001A3C1D"/>
    <w:rsid w:val="001A48E1"/>
    <w:rsid w:val="001A52F8"/>
    <w:rsid w:val="001A5F7E"/>
    <w:rsid w:val="001B2447"/>
    <w:rsid w:val="001C3609"/>
    <w:rsid w:val="001E7F35"/>
    <w:rsid w:val="001F21AE"/>
    <w:rsid w:val="001F2F78"/>
    <w:rsid w:val="00204AE0"/>
    <w:rsid w:val="00210FF9"/>
    <w:rsid w:val="00220A47"/>
    <w:rsid w:val="00231FD8"/>
    <w:rsid w:val="00232088"/>
    <w:rsid w:val="00234840"/>
    <w:rsid w:val="00236D32"/>
    <w:rsid w:val="002448CB"/>
    <w:rsid w:val="00252764"/>
    <w:rsid w:val="002632BD"/>
    <w:rsid w:val="0026538A"/>
    <w:rsid w:val="002712ED"/>
    <w:rsid w:val="00290B86"/>
    <w:rsid w:val="00297F53"/>
    <w:rsid w:val="002A0152"/>
    <w:rsid w:val="002A0B93"/>
    <w:rsid w:val="002A0E7D"/>
    <w:rsid w:val="002A3D1A"/>
    <w:rsid w:val="002A6C04"/>
    <w:rsid w:val="002B2F3A"/>
    <w:rsid w:val="002B2FE2"/>
    <w:rsid w:val="002C508B"/>
    <w:rsid w:val="00301E90"/>
    <w:rsid w:val="00314478"/>
    <w:rsid w:val="00316279"/>
    <w:rsid w:val="003169D1"/>
    <w:rsid w:val="00317D74"/>
    <w:rsid w:val="00320C8E"/>
    <w:rsid w:val="00322CAB"/>
    <w:rsid w:val="003378FD"/>
    <w:rsid w:val="00343F92"/>
    <w:rsid w:val="003453C7"/>
    <w:rsid w:val="00352328"/>
    <w:rsid w:val="00357616"/>
    <w:rsid w:val="00357C3C"/>
    <w:rsid w:val="0037314B"/>
    <w:rsid w:val="003836C8"/>
    <w:rsid w:val="00387597"/>
    <w:rsid w:val="00393C88"/>
    <w:rsid w:val="003A1CFD"/>
    <w:rsid w:val="003A4011"/>
    <w:rsid w:val="003B02D1"/>
    <w:rsid w:val="003B19F5"/>
    <w:rsid w:val="003C1FE3"/>
    <w:rsid w:val="003E3DB0"/>
    <w:rsid w:val="003F2F30"/>
    <w:rsid w:val="003F5431"/>
    <w:rsid w:val="00420DD3"/>
    <w:rsid w:val="00433687"/>
    <w:rsid w:val="0046507C"/>
    <w:rsid w:val="00466E87"/>
    <w:rsid w:val="0046773C"/>
    <w:rsid w:val="0047407E"/>
    <w:rsid w:val="00474196"/>
    <w:rsid w:val="00487A7C"/>
    <w:rsid w:val="00493829"/>
    <w:rsid w:val="004B3AF3"/>
    <w:rsid w:val="004C4618"/>
    <w:rsid w:val="004C4797"/>
    <w:rsid w:val="004C67EB"/>
    <w:rsid w:val="004D1F66"/>
    <w:rsid w:val="004D565E"/>
    <w:rsid w:val="004E1824"/>
    <w:rsid w:val="004E2038"/>
    <w:rsid w:val="004E6BA5"/>
    <w:rsid w:val="00500255"/>
    <w:rsid w:val="00503149"/>
    <w:rsid w:val="005119F8"/>
    <w:rsid w:val="00527E45"/>
    <w:rsid w:val="005350EA"/>
    <w:rsid w:val="005361C0"/>
    <w:rsid w:val="00545A13"/>
    <w:rsid w:val="00550E1C"/>
    <w:rsid w:val="00561AFB"/>
    <w:rsid w:val="00562999"/>
    <w:rsid w:val="00564C31"/>
    <w:rsid w:val="00567FBB"/>
    <w:rsid w:val="005966E0"/>
    <w:rsid w:val="005A2C63"/>
    <w:rsid w:val="005A5C9F"/>
    <w:rsid w:val="005A75B3"/>
    <w:rsid w:val="005B569D"/>
    <w:rsid w:val="005C5D30"/>
    <w:rsid w:val="005D17CA"/>
    <w:rsid w:val="005E4919"/>
    <w:rsid w:val="005F12C6"/>
    <w:rsid w:val="005F6E17"/>
    <w:rsid w:val="00605A21"/>
    <w:rsid w:val="0061422A"/>
    <w:rsid w:val="006205F3"/>
    <w:rsid w:val="00621F99"/>
    <w:rsid w:val="00622D14"/>
    <w:rsid w:val="0062491E"/>
    <w:rsid w:val="0063187F"/>
    <w:rsid w:val="00633ACC"/>
    <w:rsid w:val="006363CE"/>
    <w:rsid w:val="006454C5"/>
    <w:rsid w:val="006A3DC1"/>
    <w:rsid w:val="006A730C"/>
    <w:rsid w:val="006B48FE"/>
    <w:rsid w:val="006C2CFE"/>
    <w:rsid w:val="006D2A1C"/>
    <w:rsid w:val="006E6C1E"/>
    <w:rsid w:val="006F028B"/>
    <w:rsid w:val="006F6C23"/>
    <w:rsid w:val="006F70F5"/>
    <w:rsid w:val="007042B2"/>
    <w:rsid w:val="00716010"/>
    <w:rsid w:val="00716C33"/>
    <w:rsid w:val="0075783D"/>
    <w:rsid w:val="007834A5"/>
    <w:rsid w:val="00794D26"/>
    <w:rsid w:val="007954B4"/>
    <w:rsid w:val="007B1BA1"/>
    <w:rsid w:val="007C2D36"/>
    <w:rsid w:val="007D4A28"/>
    <w:rsid w:val="007D6016"/>
    <w:rsid w:val="007D6968"/>
    <w:rsid w:val="007E0038"/>
    <w:rsid w:val="007E7B3A"/>
    <w:rsid w:val="00805D1E"/>
    <w:rsid w:val="00806116"/>
    <w:rsid w:val="008140D6"/>
    <w:rsid w:val="00815108"/>
    <w:rsid w:val="008346CB"/>
    <w:rsid w:val="00835DEB"/>
    <w:rsid w:val="00856D1C"/>
    <w:rsid w:val="008660AC"/>
    <w:rsid w:val="008663D2"/>
    <w:rsid w:val="00881E9D"/>
    <w:rsid w:val="008B65E7"/>
    <w:rsid w:val="008B6A0B"/>
    <w:rsid w:val="008C63EC"/>
    <w:rsid w:val="008D69E7"/>
    <w:rsid w:val="00905C1F"/>
    <w:rsid w:val="00922AF7"/>
    <w:rsid w:val="00926DE1"/>
    <w:rsid w:val="00940086"/>
    <w:rsid w:val="00946C28"/>
    <w:rsid w:val="00953CC2"/>
    <w:rsid w:val="0095672D"/>
    <w:rsid w:val="009767A9"/>
    <w:rsid w:val="009A03BF"/>
    <w:rsid w:val="009A18D6"/>
    <w:rsid w:val="009A3B83"/>
    <w:rsid w:val="009C5B30"/>
    <w:rsid w:val="009D3A6A"/>
    <w:rsid w:val="009D515B"/>
    <w:rsid w:val="009D643F"/>
    <w:rsid w:val="00A0281B"/>
    <w:rsid w:val="00A062B6"/>
    <w:rsid w:val="00A13D37"/>
    <w:rsid w:val="00A144EF"/>
    <w:rsid w:val="00A17F9A"/>
    <w:rsid w:val="00A2741C"/>
    <w:rsid w:val="00A36B3B"/>
    <w:rsid w:val="00A52262"/>
    <w:rsid w:val="00A53836"/>
    <w:rsid w:val="00A64B8E"/>
    <w:rsid w:val="00A72540"/>
    <w:rsid w:val="00A82DBD"/>
    <w:rsid w:val="00A94598"/>
    <w:rsid w:val="00A974B2"/>
    <w:rsid w:val="00AA0375"/>
    <w:rsid w:val="00AA6947"/>
    <w:rsid w:val="00AA74DB"/>
    <w:rsid w:val="00AB4771"/>
    <w:rsid w:val="00AB5147"/>
    <w:rsid w:val="00AC496A"/>
    <w:rsid w:val="00AD3664"/>
    <w:rsid w:val="00AD3CE8"/>
    <w:rsid w:val="00AE40DE"/>
    <w:rsid w:val="00AE58B4"/>
    <w:rsid w:val="00AE6195"/>
    <w:rsid w:val="00AF7C4B"/>
    <w:rsid w:val="00B009CC"/>
    <w:rsid w:val="00B01949"/>
    <w:rsid w:val="00B12DB7"/>
    <w:rsid w:val="00B23272"/>
    <w:rsid w:val="00B31899"/>
    <w:rsid w:val="00B3454A"/>
    <w:rsid w:val="00B35BD6"/>
    <w:rsid w:val="00B47F6D"/>
    <w:rsid w:val="00B63275"/>
    <w:rsid w:val="00B710BD"/>
    <w:rsid w:val="00B714D1"/>
    <w:rsid w:val="00B717CD"/>
    <w:rsid w:val="00B919E1"/>
    <w:rsid w:val="00BB2DB9"/>
    <w:rsid w:val="00BB5790"/>
    <w:rsid w:val="00BB721B"/>
    <w:rsid w:val="00BC0F10"/>
    <w:rsid w:val="00BC7CEF"/>
    <w:rsid w:val="00BD5CAB"/>
    <w:rsid w:val="00BE7E0F"/>
    <w:rsid w:val="00C05504"/>
    <w:rsid w:val="00C310BA"/>
    <w:rsid w:val="00C314B0"/>
    <w:rsid w:val="00C33EA5"/>
    <w:rsid w:val="00C41B27"/>
    <w:rsid w:val="00C44C3C"/>
    <w:rsid w:val="00C50497"/>
    <w:rsid w:val="00C51D69"/>
    <w:rsid w:val="00C6792B"/>
    <w:rsid w:val="00C709B8"/>
    <w:rsid w:val="00C9476B"/>
    <w:rsid w:val="00CB0875"/>
    <w:rsid w:val="00CC6D4F"/>
    <w:rsid w:val="00CD052E"/>
    <w:rsid w:val="00CE432F"/>
    <w:rsid w:val="00D03A2F"/>
    <w:rsid w:val="00D04E8F"/>
    <w:rsid w:val="00D137D9"/>
    <w:rsid w:val="00D17BD4"/>
    <w:rsid w:val="00D2390A"/>
    <w:rsid w:val="00D242BE"/>
    <w:rsid w:val="00D3772E"/>
    <w:rsid w:val="00D42909"/>
    <w:rsid w:val="00D467BD"/>
    <w:rsid w:val="00D51BC7"/>
    <w:rsid w:val="00D52BFD"/>
    <w:rsid w:val="00D559E1"/>
    <w:rsid w:val="00D600B1"/>
    <w:rsid w:val="00D70373"/>
    <w:rsid w:val="00D70B06"/>
    <w:rsid w:val="00D71464"/>
    <w:rsid w:val="00D7554D"/>
    <w:rsid w:val="00D81D18"/>
    <w:rsid w:val="00D84D8E"/>
    <w:rsid w:val="00D90064"/>
    <w:rsid w:val="00D946EF"/>
    <w:rsid w:val="00D94A9D"/>
    <w:rsid w:val="00DA24AE"/>
    <w:rsid w:val="00DA789F"/>
    <w:rsid w:val="00DA7A96"/>
    <w:rsid w:val="00DD5509"/>
    <w:rsid w:val="00DE42D5"/>
    <w:rsid w:val="00DE55B0"/>
    <w:rsid w:val="00DE6D24"/>
    <w:rsid w:val="00DF51D9"/>
    <w:rsid w:val="00E0358B"/>
    <w:rsid w:val="00E05472"/>
    <w:rsid w:val="00E156B8"/>
    <w:rsid w:val="00E21C5C"/>
    <w:rsid w:val="00E63256"/>
    <w:rsid w:val="00E67146"/>
    <w:rsid w:val="00E701D7"/>
    <w:rsid w:val="00E8432A"/>
    <w:rsid w:val="00E8526A"/>
    <w:rsid w:val="00E97868"/>
    <w:rsid w:val="00EB1E97"/>
    <w:rsid w:val="00EC09E3"/>
    <w:rsid w:val="00EC4B5D"/>
    <w:rsid w:val="00ED0464"/>
    <w:rsid w:val="00ED2B10"/>
    <w:rsid w:val="00ED6626"/>
    <w:rsid w:val="00ED6D8E"/>
    <w:rsid w:val="00EE197C"/>
    <w:rsid w:val="00EF376C"/>
    <w:rsid w:val="00EF57E9"/>
    <w:rsid w:val="00F03AEC"/>
    <w:rsid w:val="00F054C0"/>
    <w:rsid w:val="00F06A26"/>
    <w:rsid w:val="00F34C4F"/>
    <w:rsid w:val="00F37AF8"/>
    <w:rsid w:val="00F4013A"/>
    <w:rsid w:val="00F6196B"/>
    <w:rsid w:val="00F62534"/>
    <w:rsid w:val="00F6322D"/>
    <w:rsid w:val="00F634EA"/>
    <w:rsid w:val="00F63D82"/>
    <w:rsid w:val="00F65606"/>
    <w:rsid w:val="00F71D6D"/>
    <w:rsid w:val="00F913A6"/>
    <w:rsid w:val="00F9459C"/>
    <w:rsid w:val="00FA75AD"/>
    <w:rsid w:val="00FB538B"/>
    <w:rsid w:val="00FB607D"/>
    <w:rsid w:val="00FC106D"/>
    <w:rsid w:val="00FD000B"/>
    <w:rsid w:val="00FD5977"/>
    <w:rsid w:val="00FD647F"/>
    <w:rsid w:val="00FE371D"/>
    <w:rsid w:val="00FE4CB5"/>
    <w:rsid w:val="00FE7B7F"/>
    <w:rsid w:val="00FF16BA"/>
    <w:rsid w:val="00FF1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CD3D8"/>
  <w15:chartTrackingRefBased/>
  <w15:docId w15:val="{355C7F16-B55D-4245-8263-0CC0DDA5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0F5"/>
    <w:rPr>
      <w:sz w:val="24"/>
    </w:rPr>
  </w:style>
  <w:style w:type="paragraph" w:styleId="Heading1">
    <w:name w:val="heading 1"/>
    <w:basedOn w:val="Normal"/>
    <w:next w:val="Normal"/>
    <w:link w:val="Heading1Char"/>
    <w:uiPriority w:val="9"/>
    <w:qFormat/>
    <w:rsid w:val="00FF19A5"/>
    <w:pPr>
      <w:keepNext/>
      <w:keepLines/>
      <w:spacing w:before="240" w:after="0"/>
      <w:outlineLvl w:val="0"/>
    </w:pPr>
    <w:rPr>
      <w:rFonts w:asciiTheme="majorHAnsi" w:eastAsiaTheme="majorEastAsia" w:hAnsiTheme="majorHAnsi" w:cstheme="majorBidi"/>
      <w:color w:val="622181" w:themeColor="accent6"/>
      <w:sz w:val="52"/>
      <w:szCs w:val="32"/>
    </w:rPr>
  </w:style>
  <w:style w:type="paragraph" w:styleId="Heading2">
    <w:name w:val="heading 2"/>
    <w:basedOn w:val="Normal"/>
    <w:next w:val="Normal"/>
    <w:link w:val="Heading2Char"/>
    <w:uiPriority w:val="9"/>
    <w:unhideWhenUsed/>
    <w:qFormat/>
    <w:rsid w:val="00FF19A5"/>
    <w:pPr>
      <w:keepNext/>
      <w:keepLines/>
      <w:spacing w:before="40" w:after="40"/>
      <w:outlineLvl w:val="1"/>
    </w:pPr>
    <w:rPr>
      <w:rFonts w:asciiTheme="majorHAnsi" w:eastAsiaTheme="majorEastAsia" w:hAnsiTheme="majorHAnsi" w:cstheme="majorBidi"/>
      <w:color w:val="579835" w:themeColor="accent2"/>
      <w:sz w:val="40"/>
      <w:szCs w:val="26"/>
    </w:rPr>
  </w:style>
  <w:style w:type="paragraph" w:styleId="Heading3">
    <w:name w:val="heading 3"/>
    <w:basedOn w:val="Normal"/>
    <w:next w:val="Normal"/>
    <w:link w:val="Heading3Char"/>
    <w:uiPriority w:val="9"/>
    <w:unhideWhenUsed/>
    <w:qFormat/>
    <w:rsid w:val="00466E87"/>
    <w:pPr>
      <w:keepNext/>
      <w:keepLines/>
      <w:spacing w:before="40" w:after="0"/>
      <w:outlineLvl w:val="2"/>
    </w:pPr>
    <w:rPr>
      <w:rFonts w:asciiTheme="majorHAnsi" w:eastAsiaTheme="majorEastAsia" w:hAnsiTheme="majorHAnsi" w:cstheme="majorBidi"/>
      <w:color w:val="0077B8" w:themeColor="accent1"/>
      <w:sz w:val="40"/>
      <w:szCs w:val="24"/>
    </w:rPr>
  </w:style>
  <w:style w:type="paragraph" w:styleId="Heading4">
    <w:name w:val="heading 4"/>
    <w:basedOn w:val="Normal"/>
    <w:next w:val="Normal"/>
    <w:link w:val="Heading4Char"/>
    <w:uiPriority w:val="9"/>
    <w:unhideWhenUsed/>
    <w:qFormat/>
    <w:rsid w:val="0046507C"/>
    <w:pPr>
      <w:keepNext/>
      <w:keepLines/>
      <w:spacing w:before="40" w:after="0" w:line="240" w:lineRule="auto"/>
      <w:outlineLvl w:val="3"/>
    </w:pPr>
    <w:rPr>
      <w:rFonts w:asciiTheme="majorHAnsi" w:eastAsiaTheme="majorEastAsia" w:hAnsiTheme="majorHAnsi" w:cstheme="majorBidi"/>
      <w:b/>
      <w:iCs/>
      <w:color w:val="FFFFFF" w:themeColor="background1"/>
      <w:sz w:val="36"/>
      <w:szCs w:val="24"/>
    </w:rPr>
  </w:style>
  <w:style w:type="paragraph" w:styleId="Heading5">
    <w:name w:val="heading 5"/>
    <w:basedOn w:val="Normal"/>
    <w:next w:val="Normal"/>
    <w:link w:val="Heading5Char"/>
    <w:uiPriority w:val="9"/>
    <w:unhideWhenUsed/>
    <w:qFormat/>
    <w:rsid w:val="00562999"/>
    <w:pPr>
      <w:keepNext/>
      <w:keepLines/>
      <w:spacing w:before="40" w:after="0"/>
      <w:outlineLvl w:val="4"/>
    </w:pPr>
    <w:rPr>
      <w:rFonts w:asciiTheme="majorHAnsi" w:eastAsiaTheme="majorEastAsia" w:hAnsiTheme="majorHAnsi" w:cstheme="majorBidi"/>
      <w:color w:val="0077B8"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9A5"/>
    <w:rPr>
      <w:rFonts w:asciiTheme="majorHAnsi" w:eastAsiaTheme="majorEastAsia" w:hAnsiTheme="majorHAnsi" w:cstheme="majorBidi"/>
      <w:color w:val="622181" w:themeColor="accent6"/>
      <w:sz w:val="52"/>
      <w:szCs w:val="32"/>
    </w:rPr>
  </w:style>
  <w:style w:type="paragraph" w:styleId="NoSpacing">
    <w:name w:val="No Spacing"/>
    <w:uiPriority w:val="1"/>
    <w:qFormat/>
    <w:rsid w:val="007834A5"/>
    <w:pPr>
      <w:spacing w:after="0" w:line="240" w:lineRule="auto"/>
    </w:pPr>
  </w:style>
  <w:style w:type="paragraph" w:styleId="Title">
    <w:name w:val="Title"/>
    <w:basedOn w:val="Normal"/>
    <w:next w:val="Normal"/>
    <w:link w:val="TitleChar"/>
    <w:uiPriority w:val="10"/>
    <w:qFormat/>
    <w:rsid w:val="00FF19A5"/>
    <w:pPr>
      <w:spacing w:after="0" w:line="240" w:lineRule="auto"/>
      <w:contextualSpacing/>
    </w:pPr>
    <w:rPr>
      <w:rFonts w:asciiTheme="majorHAnsi" w:eastAsiaTheme="majorEastAsia" w:hAnsiTheme="majorHAnsi" w:cstheme="majorBidi"/>
      <w:color w:val="622181" w:themeColor="accent6"/>
      <w:spacing w:val="-10"/>
      <w:kern w:val="28"/>
      <w:sz w:val="80"/>
      <w:szCs w:val="56"/>
    </w:rPr>
  </w:style>
  <w:style w:type="character" w:customStyle="1" w:styleId="TitleChar">
    <w:name w:val="Title Char"/>
    <w:basedOn w:val="DefaultParagraphFont"/>
    <w:link w:val="Title"/>
    <w:uiPriority w:val="10"/>
    <w:rsid w:val="00FF19A5"/>
    <w:rPr>
      <w:rFonts w:asciiTheme="majorHAnsi" w:eastAsiaTheme="majorEastAsia" w:hAnsiTheme="majorHAnsi" w:cstheme="majorBidi"/>
      <w:color w:val="622181" w:themeColor="accent6"/>
      <w:spacing w:val="-10"/>
      <w:kern w:val="28"/>
      <w:sz w:val="80"/>
      <w:szCs w:val="56"/>
    </w:rPr>
  </w:style>
  <w:style w:type="paragraph" w:styleId="Subtitle">
    <w:name w:val="Subtitle"/>
    <w:basedOn w:val="Normal"/>
    <w:next w:val="Normal"/>
    <w:link w:val="SubtitleChar"/>
    <w:uiPriority w:val="11"/>
    <w:qFormat/>
    <w:rsid w:val="007834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4A5"/>
    <w:rPr>
      <w:rFonts w:eastAsiaTheme="minorEastAsia"/>
      <w:color w:val="5A5A5A" w:themeColor="text1" w:themeTint="A5"/>
      <w:spacing w:val="15"/>
    </w:rPr>
  </w:style>
  <w:style w:type="character" w:styleId="SubtleEmphasis">
    <w:name w:val="Subtle Emphasis"/>
    <w:basedOn w:val="DefaultParagraphFont"/>
    <w:uiPriority w:val="19"/>
    <w:qFormat/>
    <w:rsid w:val="007834A5"/>
    <w:rPr>
      <w:i/>
      <w:iCs/>
      <w:color w:val="404040" w:themeColor="text1" w:themeTint="BF"/>
    </w:rPr>
  </w:style>
  <w:style w:type="paragraph" w:styleId="Header">
    <w:name w:val="header"/>
    <w:basedOn w:val="Normal"/>
    <w:link w:val="HeaderChar"/>
    <w:uiPriority w:val="99"/>
    <w:unhideWhenUsed/>
    <w:rsid w:val="007834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4A5"/>
  </w:style>
  <w:style w:type="paragraph" w:styleId="Footer">
    <w:name w:val="footer"/>
    <w:basedOn w:val="Normal"/>
    <w:link w:val="FooterChar"/>
    <w:uiPriority w:val="99"/>
    <w:unhideWhenUsed/>
    <w:rsid w:val="00783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4A5"/>
  </w:style>
  <w:style w:type="character" w:styleId="SubtleReference">
    <w:name w:val="Subtle Reference"/>
    <w:basedOn w:val="DefaultParagraphFont"/>
    <w:uiPriority w:val="31"/>
    <w:qFormat/>
    <w:rsid w:val="007834A5"/>
    <w:rPr>
      <w:smallCaps/>
      <w:color w:val="5A5A5A" w:themeColor="text1" w:themeTint="A5"/>
    </w:rPr>
  </w:style>
  <w:style w:type="character" w:styleId="IntenseReference">
    <w:name w:val="Intense Reference"/>
    <w:basedOn w:val="DefaultParagraphFont"/>
    <w:uiPriority w:val="32"/>
    <w:qFormat/>
    <w:rsid w:val="007834A5"/>
    <w:rPr>
      <w:b/>
      <w:bCs/>
      <w:smallCaps/>
      <w:color w:val="0077B8" w:themeColor="accent1"/>
      <w:spacing w:val="5"/>
    </w:rPr>
  </w:style>
  <w:style w:type="character" w:styleId="IntenseEmphasis">
    <w:name w:val="Intense Emphasis"/>
    <w:basedOn w:val="DefaultParagraphFont"/>
    <w:uiPriority w:val="21"/>
    <w:qFormat/>
    <w:rsid w:val="007834A5"/>
    <w:rPr>
      <w:i/>
      <w:iCs/>
      <w:color w:val="0077B8" w:themeColor="accent1"/>
    </w:rPr>
  </w:style>
  <w:style w:type="character" w:styleId="BookTitle">
    <w:name w:val="Book Title"/>
    <w:basedOn w:val="DefaultParagraphFont"/>
    <w:uiPriority w:val="33"/>
    <w:qFormat/>
    <w:rsid w:val="00FD000B"/>
    <w:rPr>
      <w:b/>
      <w:bCs/>
      <w:i/>
      <w:iCs/>
      <w:spacing w:val="5"/>
    </w:rPr>
  </w:style>
  <w:style w:type="paragraph" w:customStyle="1" w:styleId="CoverPageHeader">
    <w:name w:val="Cover Page Header"/>
    <w:basedOn w:val="Normal"/>
    <w:link w:val="CoverPageHeaderChar"/>
    <w:qFormat/>
    <w:rsid w:val="00FF19A5"/>
    <w:rPr>
      <w:b/>
      <w:color w:val="622181" w:themeColor="accent6"/>
      <w:sz w:val="90"/>
    </w:rPr>
  </w:style>
  <w:style w:type="character" w:customStyle="1" w:styleId="CoverPageHeaderChar">
    <w:name w:val="Cover Page Header Char"/>
    <w:basedOn w:val="DefaultParagraphFont"/>
    <w:link w:val="CoverPageHeader"/>
    <w:rsid w:val="00FF19A5"/>
    <w:rPr>
      <w:b/>
      <w:color w:val="622181" w:themeColor="accent6"/>
      <w:sz w:val="90"/>
    </w:rPr>
  </w:style>
  <w:style w:type="paragraph" w:styleId="TOC1">
    <w:name w:val="toc 1"/>
    <w:basedOn w:val="Normal"/>
    <w:next w:val="Normal"/>
    <w:autoRedefine/>
    <w:uiPriority w:val="39"/>
    <w:unhideWhenUsed/>
    <w:rsid w:val="00B717CD"/>
    <w:pPr>
      <w:tabs>
        <w:tab w:val="right" w:leader="dot" w:pos="9016"/>
      </w:tabs>
      <w:spacing w:after="100"/>
    </w:pPr>
    <w:rPr>
      <w:sz w:val="28"/>
    </w:rPr>
  </w:style>
  <w:style w:type="character" w:styleId="Hyperlink">
    <w:name w:val="Hyperlink"/>
    <w:basedOn w:val="DefaultParagraphFont"/>
    <w:uiPriority w:val="99"/>
    <w:unhideWhenUsed/>
    <w:rsid w:val="00FD000B"/>
    <w:rPr>
      <w:color w:val="0563C1" w:themeColor="hyperlink"/>
      <w:u w:val="single"/>
    </w:rPr>
  </w:style>
  <w:style w:type="character" w:customStyle="1" w:styleId="Heading2Char">
    <w:name w:val="Heading 2 Char"/>
    <w:basedOn w:val="DefaultParagraphFont"/>
    <w:link w:val="Heading2"/>
    <w:uiPriority w:val="9"/>
    <w:rsid w:val="00FF19A5"/>
    <w:rPr>
      <w:rFonts w:asciiTheme="majorHAnsi" w:eastAsiaTheme="majorEastAsia" w:hAnsiTheme="majorHAnsi" w:cstheme="majorBidi"/>
      <w:color w:val="579835" w:themeColor="accent2"/>
      <w:sz w:val="40"/>
      <w:szCs w:val="26"/>
    </w:rPr>
  </w:style>
  <w:style w:type="character" w:customStyle="1" w:styleId="Heading3Char">
    <w:name w:val="Heading 3 Char"/>
    <w:basedOn w:val="DefaultParagraphFont"/>
    <w:link w:val="Heading3"/>
    <w:uiPriority w:val="9"/>
    <w:rsid w:val="00466E87"/>
    <w:rPr>
      <w:rFonts w:asciiTheme="majorHAnsi" w:eastAsiaTheme="majorEastAsia" w:hAnsiTheme="majorHAnsi" w:cstheme="majorBidi"/>
      <w:color w:val="0077B8" w:themeColor="accent1"/>
      <w:sz w:val="40"/>
      <w:szCs w:val="24"/>
    </w:rPr>
  </w:style>
  <w:style w:type="character" w:styleId="CommentReference">
    <w:name w:val="annotation reference"/>
    <w:basedOn w:val="DefaultParagraphFont"/>
    <w:uiPriority w:val="99"/>
    <w:semiHidden/>
    <w:unhideWhenUsed/>
    <w:rsid w:val="00FF19A5"/>
    <w:rPr>
      <w:sz w:val="18"/>
      <w:szCs w:val="18"/>
    </w:rPr>
  </w:style>
  <w:style w:type="paragraph" w:styleId="TOC2">
    <w:name w:val="toc 2"/>
    <w:basedOn w:val="Normal"/>
    <w:next w:val="Normal"/>
    <w:autoRedefine/>
    <w:uiPriority w:val="39"/>
    <w:unhideWhenUsed/>
    <w:rsid w:val="00B717CD"/>
    <w:pPr>
      <w:spacing w:after="100"/>
      <w:ind w:left="57"/>
    </w:pPr>
    <w:rPr>
      <w:sz w:val="26"/>
    </w:rPr>
  </w:style>
  <w:style w:type="paragraph" w:styleId="TOC3">
    <w:name w:val="toc 3"/>
    <w:basedOn w:val="Normal"/>
    <w:next w:val="Normal"/>
    <w:autoRedefine/>
    <w:uiPriority w:val="39"/>
    <w:unhideWhenUsed/>
    <w:rsid w:val="00FD000B"/>
    <w:pPr>
      <w:spacing w:after="100"/>
      <w:ind w:left="221"/>
    </w:pPr>
  </w:style>
  <w:style w:type="paragraph" w:styleId="TOC4">
    <w:name w:val="toc 4"/>
    <w:basedOn w:val="Normal"/>
    <w:next w:val="Normal"/>
    <w:autoRedefine/>
    <w:uiPriority w:val="39"/>
    <w:unhideWhenUsed/>
    <w:rsid w:val="00FD000B"/>
    <w:pPr>
      <w:spacing w:after="100"/>
      <w:ind w:left="448"/>
    </w:pPr>
  </w:style>
  <w:style w:type="paragraph" w:styleId="CommentText">
    <w:name w:val="annotation text"/>
    <w:basedOn w:val="Normal"/>
    <w:link w:val="CommentTextChar"/>
    <w:uiPriority w:val="99"/>
    <w:semiHidden/>
    <w:unhideWhenUsed/>
    <w:rsid w:val="00FF19A5"/>
    <w:pPr>
      <w:spacing w:after="0" w:line="240" w:lineRule="auto"/>
    </w:pPr>
    <w:rPr>
      <w:szCs w:val="24"/>
    </w:rPr>
  </w:style>
  <w:style w:type="character" w:customStyle="1" w:styleId="CommentTextChar">
    <w:name w:val="Comment Text Char"/>
    <w:basedOn w:val="DefaultParagraphFont"/>
    <w:link w:val="CommentText"/>
    <w:uiPriority w:val="99"/>
    <w:semiHidden/>
    <w:rsid w:val="00FF19A5"/>
    <w:rPr>
      <w:sz w:val="24"/>
      <w:szCs w:val="24"/>
    </w:rPr>
  </w:style>
  <w:style w:type="paragraph" w:styleId="BalloonText">
    <w:name w:val="Balloon Text"/>
    <w:basedOn w:val="Normal"/>
    <w:link w:val="BalloonTextChar"/>
    <w:uiPriority w:val="99"/>
    <w:semiHidden/>
    <w:unhideWhenUsed/>
    <w:rsid w:val="00FF19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A5"/>
    <w:rPr>
      <w:rFonts w:ascii="Segoe UI" w:hAnsi="Segoe UI" w:cs="Segoe UI"/>
      <w:sz w:val="18"/>
      <w:szCs w:val="18"/>
    </w:rPr>
  </w:style>
  <w:style w:type="paragraph" w:styleId="NormalWeb">
    <w:name w:val="Normal (Web)"/>
    <w:basedOn w:val="Normal"/>
    <w:uiPriority w:val="99"/>
    <w:unhideWhenUsed/>
    <w:rsid w:val="00FF19A5"/>
    <w:pPr>
      <w:spacing w:before="100" w:beforeAutospacing="1" w:after="100" w:afterAutospacing="1" w:line="240" w:lineRule="auto"/>
    </w:pPr>
    <w:rPr>
      <w:rFonts w:ascii="Times New Roman" w:hAnsi="Times New Roman" w:cs="Times New Roman"/>
      <w:szCs w:val="24"/>
      <w:lang w:eastAsia="en-GB"/>
    </w:rPr>
  </w:style>
  <w:style w:type="character" w:customStyle="1" w:styleId="apple-converted-space">
    <w:name w:val="apple-converted-space"/>
    <w:basedOn w:val="DefaultParagraphFont"/>
    <w:rsid w:val="00FF19A5"/>
  </w:style>
  <w:style w:type="character" w:styleId="PageNumber">
    <w:name w:val="page number"/>
    <w:basedOn w:val="DefaultParagraphFont"/>
    <w:uiPriority w:val="99"/>
    <w:semiHidden/>
    <w:unhideWhenUsed/>
    <w:rsid w:val="00FF19A5"/>
  </w:style>
  <w:style w:type="paragraph" w:customStyle="1" w:styleId="CoverPageHeadingStyle">
    <w:name w:val="Cover Page / Heading Style"/>
    <w:basedOn w:val="Normal"/>
    <w:link w:val="CoverPageHeadingStyleChar"/>
    <w:qFormat/>
    <w:rsid w:val="004B3AF3"/>
    <w:pPr>
      <w:widowControl w:val="0"/>
      <w:autoSpaceDE w:val="0"/>
      <w:autoSpaceDN w:val="0"/>
      <w:adjustRightInd w:val="0"/>
      <w:spacing w:after="240" w:line="1480" w:lineRule="atLeast"/>
    </w:pPr>
    <w:rPr>
      <w:rFonts w:ascii="Arial" w:hAnsi="Arial" w:cs="Arial"/>
      <w:color w:val="7030A0"/>
      <w:sz w:val="128"/>
      <w:szCs w:val="128"/>
    </w:rPr>
  </w:style>
  <w:style w:type="character" w:customStyle="1" w:styleId="CoverPageHeadingStyleChar">
    <w:name w:val="Cover Page / Heading Style Char"/>
    <w:basedOn w:val="DefaultParagraphFont"/>
    <w:link w:val="CoverPageHeadingStyle"/>
    <w:rsid w:val="004B3AF3"/>
    <w:rPr>
      <w:rFonts w:ascii="Arial" w:hAnsi="Arial" w:cs="Arial"/>
      <w:color w:val="7030A0"/>
      <w:sz w:val="128"/>
      <w:szCs w:val="128"/>
    </w:rPr>
  </w:style>
  <w:style w:type="paragraph" w:styleId="ListParagraph">
    <w:name w:val="List Paragraph"/>
    <w:aliases w:val="NumberedList,Colorful List - Accent 11"/>
    <w:basedOn w:val="Normal"/>
    <w:link w:val="ListParagraphChar"/>
    <w:autoRedefine/>
    <w:uiPriority w:val="1"/>
    <w:qFormat/>
    <w:rsid w:val="00171197"/>
    <w:pPr>
      <w:numPr>
        <w:numId w:val="2"/>
      </w:numPr>
      <w:spacing w:before="52" w:line="276" w:lineRule="auto"/>
      <w:ind w:left="284" w:hanging="284"/>
      <w:contextualSpacing/>
      <w:jc w:val="both"/>
    </w:pPr>
    <w:rPr>
      <w:rFonts w:asciiTheme="majorHAnsi" w:hAnsiTheme="majorHAnsi" w:cstheme="majorHAnsi"/>
      <w:b/>
      <w:color w:val="622181" w:themeColor="accent6"/>
      <w:szCs w:val="24"/>
      <w:lang w:bidi="en-GB"/>
    </w:rPr>
  </w:style>
  <w:style w:type="paragraph" w:styleId="BodyText">
    <w:name w:val="Body Text"/>
    <w:basedOn w:val="Normal"/>
    <w:link w:val="BodyTextChar"/>
    <w:uiPriority w:val="1"/>
    <w:qFormat/>
    <w:rsid w:val="004B3AF3"/>
    <w:pPr>
      <w:widowControl w:val="0"/>
      <w:spacing w:after="0" w:line="240" w:lineRule="auto"/>
    </w:pPr>
    <w:rPr>
      <w:rFonts w:ascii="Verdana" w:eastAsia="Verdana" w:hAnsi="Verdana" w:cs="Verdana"/>
      <w:lang w:val="en-US"/>
    </w:rPr>
  </w:style>
  <w:style w:type="character" w:customStyle="1" w:styleId="BodyTextChar">
    <w:name w:val="Body Text Char"/>
    <w:basedOn w:val="DefaultParagraphFont"/>
    <w:link w:val="BodyText"/>
    <w:uiPriority w:val="1"/>
    <w:rsid w:val="004B3AF3"/>
    <w:rPr>
      <w:rFonts w:ascii="Verdana" w:eastAsia="Verdana" w:hAnsi="Verdana" w:cs="Verdana"/>
      <w:lang w:val="en-US"/>
    </w:rPr>
  </w:style>
  <w:style w:type="character" w:customStyle="1" w:styleId="Heading4Char">
    <w:name w:val="Heading 4 Char"/>
    <w:basedOn w:val="DefaultParagraphFont"/>
    <w:link w:val="Heading4"/>
    <w:uiPriority w:val="9"/>
    <w:rsid w:val="0046507C"/>
    <w:rPr>
      <w:rFonts w:asciiTheme="majorHAnsi" w:eastAsiaTheme="majorEastAsia" w:hAnsiTheme="majorHAnsi" w:cstheme="majorBidi"/>
      <w:b/>
      <w:iCs/>
      <w:color w:val="FFFFFF" w:themeColor="background1"/>
      <w:sz w:val="36"/>
      <w:szCs w:val="24"/>
    </w:rPr>
  </w:style>
  <w:style w:type="table" w:customStyle="1" w:styleId="WeeklyAssignments">
    <w:name w:val="Weekly Assignments"/>
    <w:basedOn w:val="TableNormal"/>
    <w:uiPriority w:val="99"/>
    <w:rsid w:val="00466E87"/>
    <w:pPr>
      <w:spacing w:before="40" w:after="40" w:line="240" w:lineRule="auto"/>
    </w:pPr>
    <w:rPr>
      <w:color w:val="595959" w:themeColor="text1" w:themeTint="A6"/>
      <w:sz w:val="17"/>
      <w:szCs w:val="20"/>
      <w:lang w:val="en-US"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0077B8" w:themeColor="accent1"/>
          <w:bottom w:val="nil"/>
          <w:right w:val="single" w:sz="4" w:space="0" w:color="0077B8" w:themeColor="accent1"/>
          <w:insideH w:val="nil"/>
          <w:insideV w:val="nil"/>
          <w:tl2br w:val="nil"/>
          <w:tr2bl w:val="nil"/>
        </w:tcBorders>
        <w:shd w:val="clear" w:color="auto" w:fill="0077B8"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leSpace">
    <w:name w:val="Table Space"/>
    <w:basedOn w:val="Normal"/>
    <w:uiPriority w:val="10"/>
    <w:qFormat/>
    <w:rsid w:val="00466E87"/>
    <w:pPr>
      <w:spacing w:after="0" w:line="72" w:lineRule="exact"/>
    </w:pPr>
    <w:rPr>
      <w:color w:val="595959" w:themeColor="text1" w:themeTint="A6"/>
      <w:sz w:val="17"/>
      <w:szCs w:val="20"/>
      <w:lang w:val="en-US" w:eastAsia="ja-JP"/>
    </w:rPr>
  </w:style>
  <w:style w:type="paragraph" w:customStyle="1" w:styleId="Days">
    <w:name w:val="Days"/>
    <w:basedOn w:val="Normal"/>
    <w:qFormat/>
    <w:rsid w:val="00466E87"/>
    <w:pPr>
      <w:spacing w:after="0" w:line="240" w:lineRule="auto"/>
    </w:pPr>
    <w:rPr>
      <w:caps/>
      <w:color w:val="595959" w:themeColor="text1" w:themeTint="A6"/>
      <w:sz w:val="18"/>
      <w:szCs w:val="20"/>
      <w:lang w:val="en-US" w:eastAsia="ja-JP"/>
    </w:rPr>
  </w:style>
  <w:style w:type="paragraph" w:customStyle="1" w:styleId="Default">
    <w:name w:val="Default"/>
    <w:rsid w:val="004650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3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Heading">
    <w:name w:val="Header Heading"/>
    <w:basedOn w:val="Normal"/>
    <w:link w:val="HeaderHeadingChar"/>
    <w:qFormat/>
    <w:rsid w:val="0061422A"/>
    <w:rPr>
      <w:color w:val="0077B8" w:themeColor="accent1"/>
      <w:sz w:val="32"/>
    </w:rPr>
  </w:style>
  <w:style w:type="character" w:customStyle="1" w:styleId="Heading5Char">
    <w:name w:val="Heading 5 Char"/>
    <w:basedOn w:val="DefaultParagraphFont"/>
    <w:link w:val="Heading5"/>
    <w:uiPriority w:val="9"/>
    <w:rsid w:val="00562999"/>
    <w:rPr>
      <w:rFonts w:asciiTheme="majorHAnsi" w:eastAsiaTheme="majorEastAsia" w:hAnsiTheme="majorHAnsi" w:cstheme="majorBidi"/>
      <w:color w:val="0077B8" w:themeColor="accent1"/>
      <w:sz w:val="36"/>
    </w:rPr>
  </w:style>
  <w:style w:type="character" w:customStyle="1" w:styleId="HeaderHeadingChar">
    <w:name w:val="Header Heading Char"/>
    <w:basedOn w:val="DefaultParagraphFont"/>
    <w:link w:val="HeaderHeading"/>
    <w:rsid w:val="0061422A"/>
    <w:rPr>
      <w:color w:val="0077B8" w:themeColor="accent1"/>
      <w:sz w:val="32"/>
    </w:rPr>
  </w:style>
  <w:style w:type="paragraph" w:styleId="FootnoteText">
    <w:name w:val="footnote text"/>
    <w:basedOn w:val="Normal"/>
    <w:link w:val="FootnoteTextChar"/>
    <w:uiPriority w:val="99"/>
    <w:unhideWhenUsed/>
    <w:rsid w:val="00127ECA"/>
    <w:pPr>
      <w:spacing w:after="0" w:line="240" w:lineRule="auto"/>
    </w:pPr>
    <w:rPr>
      <w:sz w:val="20"/>
      <w:szCs w:val="20"/>
    </w:rPr>
  </w:style>
  <w:style w:type="character" w:customStyle="1" w:styleId="FootnoteTextChar">
    <w:name w:val="Footnote Text Char"/>
    <w:basedOn w:val="DefaultParagraphFont"/>
    <w:link w:val="FootnoteText"/>
    <w:uiPriority w:val="99"/>
    <w:rsid w:val="00127ECA"/>
    <w:rPr>
      <w:sz w:val="20"/>
      <w:szCs w:val="20"/>
    </w:rPr>
  </w:style>
  <w:style w:type="character" w:styleId="FootnoteReference">
    <w:name w:val="footnote reference"/>
    <w:basedOn w:val="DefaultParagraphFont"/>
    <w:uiPriority w:val="99"/>
    <w:semiHidden/>
    <w:unhideWhenUsed/>
    <w:rsid w:val="00127ECA"/>
    <w:rPr>
      <w:vertAlign w:val="superscript"/>
    </w:rPr>
  </w:style>
  <w:style w:type="paragraph" w:customStyle="1" w:styleId="legp2paratext">
    <w:name w:val="legp2paratext"/>
    <w:basedOn w:val="Normal"/>
    <w:rsid w:val="008B6A0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ListParagraphChar">
    <w:name w:val="List Paragraph Char"/>
    <w:aliases w:val="NumberedList Char,Colorful List - Accent 11 Char"/>
    <w:link w:val="ListParagraph"/>
    <w:uiPriority w:val="1"/>
    <w:rsid w:val="00171197"/>
    <w:rPr>
      <w:rFonts w:asciiTheme="majorHAnsi" w:hAnsiTheme="majorHAnsi" w:cstheme="majorHAnsi"/>
      <w:b/>
      <w:color w:val="622181" w:themeColor="accent6"/>
      <w:sz w:val="24"/>
      <w:szCs w:val="24"/>
      <w:lang w:bidi="en-GB"/>
    </w:rPr>
  </w:style>
  <w:style w:type="character" w:styleId="FollowedHyperlink">
    <w:name w:val="FollowedHyperlink"/>
    <w:basedOn w:val="DefaultParagraphFont"/>
    <w:uiPriority w:val="99"/>
    <w:semiHidden/>
    <w:unhideWhenUsed/>
    <w:rsid w:val="00FA75AD"/>
    <w:rPr>
      <w:color w:val="954F72" w:themeColor="followedHyperlink"/>
      <w:u w:val="single"/>
    </w:rPr>
  </w:style>
  <w:style w:type="character" w:styleId="Emphasis">
    <w:name w:val="Emphasis"/>
    <w:basedOn w:val="DefaultParagraphFont"/>
    <w:uiPriority w:val="20"/>
    <w:qFormat/>
    <w:rsid w:val="00F6196B"/>
    <w:rPr>
      <w:i/>
      <w:iCs/>
    </w:rPr>
  </w:style>
  <w:style w:type="paragraph" w:customStyle="1" w:styleId="TableParagraph">
    <w:name w:val="Table Paragraph"/>
    <w:basedOn w:val="Normal"/>
    <w:uiPriority w:val="1"/>
    <w:qFormat/>
    <w:rsid w:val="002A0152"/>
    <w:pPr>
      <w:widowControl w:val="0"/>
      <w:autoSpaceDE w:val="0"/>
      <w:autoSpaceDN w:val="0"/>
      <w:spacing w:before="1" w:after="0" w:line="240" w:lineRule="auto"/>
      <w:ind w:left="107"/>
    </w:pPr>
    <w:rPr>
      <w:rFonts w:ascii="Arial" w:eastAsia="Arial" w:hAnsi="Arial" w:cs="Arial"/>
      <w:sz w:val="22"/>
      <w:lang w:eastAsia="en-GB" w:bidi="en-GB"/>
    </w:rPr>
  </w:style>
  <w:style w:type="table" w:customStyle="1" w:styleId="TableGrid1">
    <w:name w:val="Table Grid1"/>
    <w:basedOn w:val="TableNormal"/>
    <w:next w:val="TableGrid"/>
    <w:uiPriority w:val="39"/>
    <w:rsid w:val="00487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84769">
      <w:bodyDiv w:val="1"/>
      <w:marLeft w:val="0"/>
      <w:marRight w:val="0"/>
      <w:marTop w:val="0"/>
      <w:marBottom w:val="0"/>
      <w:divBdr>
        <w:top w:val="none" w:sz="0" w:space="0" w:color="auto"/>
        <w:left w:val="none" w:sz="0" w:space="0" w:color="auto"/>
        <w:bottom w:val="none" w:sz="0" w:space="0" w:color="auto"/>
        <w:right w:val="none" w:sz="0" w:space="0" w:color="auto"/>
      </w:divBdr>
    </w:div>
    <w:div w:id="467747965">
      <w:bodyDiv w:val="1"/>
      <w:marLeft w:val="0"/>
      <w:marRight w:val="0"/>
      <w:marTop w:val="0"/>
      <w:marBottom w:val="0"/>
      <w:divBdr>
        <w:top w:val="none" w:sz="0" w:space="0" w:color="auto"/>
        <w:left w:val="none" w:sz="0" w:space="0" w:color="auto"/>
        <w:bottom w:val="none" w:sz="0" w:space="0" w:color="auto"/>
        <w:right w:val="none" w:sz="0" w:space="0" w:color="auto"/>
      </w:divBdr>
    </w:div>
    <w:div w:id="538786470">
      <w:bodyDiv w:val="1"/>
      <w:marLeft w:val="0"/>
      <w:marRight w:val="0"/>
      <w:marTop w:val="0"/>
      <w:marBottom w:val="0"/>
      <w:divBdr>
        <w:top w:val="none" w:sz="0" w:space="0" w:color="auto"/>
        <w:left w:val="none" w:sz="0" w:space="0" w:color="auto"/>
        <w:bottom w:val="none" w:sz="0" w:space="0" w:color="auto"/>
        <w:right w:val="none" w:sz="0" w:space="0" w:color="auto"/>
      </w:divBdr>
    </w:div>
    <w:div w:id="1306399153">
      <w:bodyDiv w:val="1"/>
      <w:marLeft w:val="0"/>
      <w:marRight w:val="0"/>
      <w:marTop w:val="0"/>
      <w:marBottom w:val="0"/>
      <w:divBdr>
        <w:top w:val="none" w:sz="0" w:space="0" w:color="auto"/>
        <w:left w:val="none" w:sz="0" w:space="0" w:color="auto"/>
        <w:bottom w:val="none" w:sz="0" w:space="0" w:color="auto"/>
        <w:right w:val="none" w:sz="0" w:space="0" w:color="auto"/>
      </w:divBdr>
    </w:div>
    <w:div w:id="1443376971">
      <w:bodyDiv w:val="1"/>
      <w:marLeft w:val="0"/>
      <w:marRight w:val="0"/>
      <w:marTop w:val="0"/>
      <w:marBottom w:val="0"/>
      <w:divBdr>
        <w:top w:val="none" w:sz="0" w:space="0" w:color="auto"/>
        <w:left w:val="none" w:sz="0" w:space="0" w:color="auto"/>
        <w:bottom w:val="none" w:sz="0" w:space="0" w:color="auto"/>
        <w:right w:val="none" w:sz="0" w:space="0" w:color="auto"/>
      </w:divBdr>
    </w:div>
    <w:div w:id="1557819119">
      <w:bodyDiv w:val="1"/>
      <w:marLeft w:val="0"/>
      <w:marRight w:val="0"/>
      <w:marTop w:val="0"/>
      <w:marBottom w:val="0"/>
      <w:divBdr>
        <w:top w:val="none" w:sz="0" w:space="0" w:color="auto"/>
        <w:left w:val="none" w:sz="0" w:space="0" w:color="auto"/>
        <w:bottom w:val="none" w:sz="0" w:space="0" w:color="auto"/>
        <w:right w:val="none" w:sz="0" w:space="0" w:color="auto"/>
      </w:divBdr>
    </w:div>
    <w:div w:id="1737050760">
      <w:bodyDiv w:val="1"/>
      <w:marLeft w:val="0"/>
      <w:marRight w:val="0"/>
      <w:marTop w:val="0"/>
      <w:marBottom w:val="0"/>
      <w:divBdr>
        <w:top w:val="none" w:sz="0" w:space="0" w:color="auto"/>
        <w:left w:val="none" w:sz="0" w:space="0" w:color="auto"/>
        <w:bottom w:val="none" w:sz="0" w:space="0" w:color="auto"/>
        <w:right w:val="none" w:sz="0" w:space="0" w:color="auto"/>
      </w:divBdr>
    </w:div>
    <w:div w:id="1855531212">
      <w:bodyDiv w:val="1"/>
      <w:marLeft w:val="0"/>
      <w:marRight w:val="0"/>
      <w:marTop w:val="0"/>
      <w:marBottom w:val="0"/>
      <w:divBdr>
        <w:top w:val="none" w:sz="0" w:space="0" w:color="auto"/>
        <w:left w:val="none" w:sz="0" w:space="0" w:color="auto"/>
        <w:bottom w:val="none" w:sz="0" w:space="0" w:color="auto"/>
        <w:right w:val="none" w:sz="0" w:space="0" w:color="auto"/>
      </w:divBdr>
    </w:div>
    <w:div w:id="1874927612">
      <w:bodyDiv w:val="1"/>
      <w:marLeft w:val="0"/>
      <w:marRight w:val="0"/>
      <w:marTop w:val="0"/>
      <w:marBottom w:val="0"/>
      <w:divBdr>
        <w:top w:val="none" w:sz="0" w:space="0" w:color="auto"/>
        <w:left w:val="none" w:sz="0" w:space="0" w:color="auto"/>
        <w:bottom w:val="none" w:sz="0" w:space="0" w:color="auto"/>
        <w:right w:val="none" w:sz="0" w:space="0" w:color="auto"/>
      </w:divBdr>
    </w:div>
    <w:div w:id="199185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gov.uk/government/publications/coronavirus-covid-19-maintaining-educational-provision/guidance-for-schools-colleges-and-local-authorities-on-maintaining-educational-provision" TargetMode="External"/><Relationship Id="rId26" Type="http://schemas.openxmlformats.org/officeDocument/2006/relationships/hyperlink" Target="https://www.internetmatters.org/?gclid=EAIaIQobChMIktuA5LWK2wIVRYXVCh2afg2aEAAYASAAEgIJ5vD_BwE"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835733/Keeping_children_safe_in_education_2019.pdf" TargetMode="External"/><Relationship Id="rId34" Type="http://schemas.openxmlformats.org/officeDocument/2006/relationships/hyperlink" Target="mailto:help@nspcc.org.uk"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coronavirus-covid-19-guidance-on-vulnerable-children-and-young-people/coronavirus-covid-19-guidance-on-vulnerable-children-and-young-people" TargetMode="External"/><Relationship Id="rId25" Type="http://schemas.openxmlformats.org/officeDocument/2006/relationships/hyperlink" Target="https://www.thinkuknow.co.uk/" TargetMode="External"/><Relationship Id="rId33" Type="http://schemas.openxmlformats.org/officeDocument/2006/relationships/hyperlink" Target="https://www.nspcc.org.uk/keeping-children-safe/reporting-abuse/coronavirus-abuse-neglect-vulnerable-children/" TargetMode="External"/><Relationship Id="rId38"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gov.uk/government/publications/covid-19-safeguarding-in-schools-colleges-and-other-providers/coronavirus-covid-19-safeguarding-in-schools-colleges-and-other-providers" TargetMode="External"/><Relationship Id="rId20" Type="http://schemas.openxmlformats.org/officeDocument/2006/relationships/hyperlink" Target="https://children.haltonsafeguarding.co.uk/docs/LADOConsultationForm.doc" TargetMode="External"/><Relationship Id="rId29" Type="http://schemas.openxmlformats.org/officeDocument/2006/relationships/hyperlink" Target="https://www.net-aware.org.uk/"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closure-of-educational-settings-information-for-parents-and-carers/closure-of-educational-settings-information-for-parents-and-carers" TargetMode="External"/><Relationship Id="rId32" Type="http://schemas.openxmlformats.org/officeDocument/2006/relationships/hyperlink" Target="https://www.gov.uk/government/publications/coronavirus-covid-19-and-domestic-abuse" TargetMode="External"/><Relationship Id="rId37" Type="http://schemas.openxmlformats.org/officeDocument/2006/relationships/image" Target="media/image4.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ov.uk/government/publications/closure-of-educational-settings-information-for-parents-and-carers/closure-of-educational-settings-information-for-parents-and-carers" TargetMode="External"/><Relationship Id="rId23" Type="http://schemas.openxmlformats.org/officeDocument/2006/relationships/hyperlink" Target="https://www.gov.uk/government/news/covid-19-changes-to-dbs-id-checking-guidelines" TargetMode="External"/><Relationship Id="rId28" Type="http://schemas.openxmlformats.org/officeDocument/2006/relationships/hyperlink" Target="https://www.lgfl.net/online-safety/default.aspx" TargetMode="External"/><Relationship Id="rId36" Type="http://schemas.openxmlformats.org/officeDocument/2006/relationships/hyperlink" Target="https://www.nspcc.org.uk/what-is-child-abuse/spotting-signs-child-abuse/" TargetMode="External"/><Relationship Id="rId10" Type="http://schemas.openxmlformats.org/officeDocument/2006/relationships/endnotes" Target="endnotes.xml"/><Relationship Id="rId19" Type="http://schemas.openxmlformats.org/officeDocument/2006/relationships/hyperlink" Target="https://www.gov.uk/government/publications/coronavirus-covid-19-attendance-recording-for-educational-settings" TargetMode="External"/><Relationship Id="rId31" Type="http://schemas.openxmlformats.org/officeDocument/2006/relationships/hyperlink" Target="https://www.gov.uk/government/publications/mental-health-and-behaviour-in-schools--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835733/Keeping_children_safe_in_education_2019.pdf" TargetMode="External"/><Relationship Id="rId22" Type="http://schemas.openxmlformats.org/officeDocument/2006/relationships/hyperlink" Target="https://assets.publishing.service.gov.uk/government/uploads/system/uploads/attachment_data/file/835733/Keeping_children_safe_in_education_2019.pdf" TargetMode="External"/><Relationship Id="rId27" Type="http://schemas.openxmlformats.org/officeDocument/2006/relationships/hyperlink" Target="https://parentinfo.org/" TargetMode="External"/><Relationship Id="rId30" Type="http://schemas.openxmlformats.org/officeDocument/2006/relationships/hyperlink" Target="https://app.flicklearning.com/local/login/" TargetMode="External"/><Relationship Id="rId35" Type="http://schemas.openxmlformats.org/officeDocument/2006/relationships/hyperlink" Target="https://www.childline.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OneDrive%20-%20Wolstanton%20High%20School\Downloads\Shaw%20Education%20Trust%20Word%20Document.dotx" TargetMode="External"/></Relationships>
</file>

<file path=word/theme/theme1.xml><?xml version="1.0" encoding="utf-8"?>
<a:theme xmlns:a="http://schemas.openxmlformats.org/drawingml/2006/main" name="Office Theme">
  <a:themeElements>
    <a:clrScheme name="Shaw Education Trust">
      <a:dk1>
        <a:sysClr val="windowText" lastClr="000000"/>
      </a:dk1>
      <a:lt1>
        <a:sysClr val="window" lastClr="FFFFFF"/>
      </a:lt1>
      <a:dk2>
        <a:srgbClr val="44546A"/>
      </a:dk2>
      <a:lt2>
        <a:srgbClr val="E7E6E6"/>
      </a:lt2>
      <a:accent1>
        <a:srgbClr val="0077B8"/>
      </a:accent1>
      <a:accent2>
        <a:srgbClr val="579835"/>
      </a:accent2>
      <a:accent3>
        <a:srgbClr val="FDC400"/>
      </a:accent3>
      <a:accent4>
        <a:srgbClr val="D1711D"/>
      </a:accent4>
      <a:accent5>
        <a:srgbClr val="E30054"/>
      </a:accent5>
      <a:accent6>
        <a:srgbClr val="622181"/>
      </a:accent6>
      <a:hlink>
        <a:srgbClr val="0563C1"/>
      </a:hlink>
      <a:folHlink>
        <a:srgbClr val="954F72"/>
      </a:folHlink>
    </a:clrScheme>
    <a:fontScheme name="Shaw Education Trust -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BBE19A3CF7B04094C7A582055E68EE" ma:contentTypeVersion="2" ma:contentTypeDescription="Create a new document." ma:contentTypeScope="" ma:versionID="698679b7f469d7241f7eb8f9efc174fa">
  <xsd:schema xmlns:xsd="http://www.w3.org/2001/XMLSchema" xmlns:xs="http://www.w3.org/2001/XMLSchema" xmlns:p="http://schemas.microsoft.com/office/2006/metadata/properties" xmlns:ns2="b1abdedb-9e8a-4529-8aa7-cab282c81393" targetNamespace="http://schemas.microsoft.com/office/2006/metadata/properties" ma:root="true" ma:fieldsID="790687cbc39f8bdba7fb27795ffcc4ac" ns2:_="">
    <xsd:import namespace="b1abdedb-9e8a-4529-8aa7-cab282c8139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abdedb-9e8a-4529-8aa7-cab282c81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FF180-0A67-4ECD-B5C0-A0C6B4115430}">
  <ds:schemaRefs>
    <ds:schemaRef ds:uri="b1abdedb-9e8a-4529-8aa7-cab282c8139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C11BDAF-2BFB-45CC-ACB4-E1803CCBD353}">
  <ds:schemaRefs>
    <ds:schemaRef ds:uri="http://schemas.microsoft.com/sharepoint/v3/contenttype/forms"/>
  </ds:schemaRefs>
</ds:datastoreItem>
</file>

<file path=customXml/itemProps3.xml><?xml version="1.0" encoding="utf-8"?>
<ds:datastoreItem xmlns:ds="http://schemas.openxmlformats.org/officeDocument/2006/customXml" ds:itemID="{51F5EBA4-DF61-41CD-BE82-CE9B7D803C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abdedb-9e8a-4529-8aa7-cab282c81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320D57-40FC-4CCD-9606-00E5D7922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Shaw Education Trust Word Document</Template>
  <TotalTime>0</TotalTime>
  <Pages>11</Pages>
  <Words>3222</Words>
  <Characters>18370</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dc:creator>
  <cp:keywords/>
  <dc:description/>
  <cp:lastModifiedBy>Brookfields - Head</cp:lastModifiedBy>
  <cp:revision>2</cp:revision>
  <cp:lastPrinted>2019-06-03T12:59:00Z</cp:lastPrinted>
  <dcterms:created xsi:type="dcterms:W3CDTF">2020-04-02T08:31:00Z</dcterms:created>
  <dcterms:modified xsi:type="dcterms:W3CDTF">2020-04-02T08:31:00Z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0x0101003EBBE19A3CF7B04094C7A582055E68EE</vt:lpwstr>
  </property>
  <property fmtid="{D5CDD505-2E9C-101B-9397-08002B2CF9AE}" pid="3" name="_dlc_DocIdItemGuid">
    <vt:lpwstr>41df271a-3431-4d75-8683-c32af3a7e905</vt:lpwstr>
  </property>
</Properties>
</file>